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B6D" w:rsidRPr="00922B6D" w:rsidRDefault="00922B6D" w:rsidP="007C3FEA">
      <w:pPr>
        <w:jc w:val="center"/>
        <w:rPr>
          <w:rFonts w:ascii="BPG Glaho Mix" w:hAnsi="BPG Glaho Mix" w:cs="BPG Glaho Mix"/>
          <w:b/>
          <w:sz w:val="36"/>
          <w:szCs w:val="36"/>
          <w:lang w:val="en-US" w:eastAsia="en-US"/>
        </w:rPr>
      </w:pPr>
      <w:r w:rsidRPr="00922B6D">
        <w:rPr>
          <w:rFonts w:ascii="BPG Glaho Mix" w:hAnsi="BPG Glaho Mix" w:cs="BPG Glaho Mix"/>
          <w:b/>
          <w:sz w:val="36"/>
          <w:szCs w:val="36"/>
          <w:lang w:val="en-US" w:eastAsia="en-US"/>
        </w:rPr>
        <w:t>nino gociriZe, nodaris asuli</w:t>
      </w:r>
    </w:p>
    <w:p w:rsidR="008C3EF5" w:rsidRDefault="008C3EF5" w:rsidP="004519AE">
      <w:pPr>
        <w:rPr>
          <w:rFonts w:ascii="BPG Glaho Mix" w:hAnsi="BPG Glaho Mix" w:cs="BPG Glaho Mix"/>
          <w:b/>
          <w:sz w:val="28"/>
          <w:szCs w:val="28"/>
          <w:lang w:val="ka-GE"/>
        </w:rPr>
      </w:pPr>
    </w:p>
    <w:p w:rsidR="008C3EF5" w:rsidRDefault="007C3FEA" w:rsidP="004519AE">
      <w:pPr>
        <w:rPr>
          <w:rFonts w:ascii="BPG Glaho Mix" w:hAnsi="BPG Glaho Mix" w:cs="BPG Glaho Mix"/>
          <w:b/>
          <w:sz w:val="28"/>
          <w:szCs w:val="28"/>
          <w:lang w:val="ka-GE"/>
        </w:rPr>
      </w:pPr>
      <w:r>
        <w:rPr>
          <w:rFonts w:ascii="BPG Glaho Mix" w:hAnsi="BPG Glaho Mix" w:cs="BPG Glaho Mix"/>
          <w:b/>
          <w:sz w:val="28"/>
          <w:szCs w:val="28"/>
          <w:lang w:val="ka-GE"/>
        </w:rPr>
        <w:t>პირადი ინფორმაცია</w:t>
      </w:r>
      <w:r w:rsidR="008C3EF5">
        <w:rPr>
          <w:rFonts w:ascii="BPG Glaho Mix" w:hAnsi="BPG Glaho Mix" w:cs="BPG Glaho Mix"/>
          <w:b/>
          <w:sz w:val="28"/>
          <w:szCs w:val="28"/>
          <w:lang w:val="ka-GE"/>
        </w:rPr>
        <w:t>:</w:t>
      </w:r>
      <w:r w:rsidR="00922B6D">
        <w:rPr>
          <w:rFonts w:ascii="BPG Glaho Mix" w:hAnsi="BPG Glaho Mix" w:cs="BPG Glaho Mix"/>
          <w:b/>
          <w:sz w:val="28"/>
          <w:szCs w:val="28"/>
          <w:lang w:val="en-US"/>
        </w:rPr>
        <w:t xml:space="preserve">          </w:t>
      </w:r>
    </w:p>
    <w:p w:rsidR="008C3EF5" w:rsidRPr="00922B6D" w:rsidRDefault="008C3EF5" w:rsidP="004519AE">
      <w:pPr>
        <w:rPr>
          <w:rFonts w:ascii="BPG Glaho Mix" w:hAnsi="BPG Glaho Mix" w:cs="BPG Glaho Mix"/>
          <w:b/>
          <w:sz w:val="22"/>
          <w:szCs w:val="22"/>
          <w:lang w:val="en-US"/>
        </w:rPr>
      </w:pPr>
      <w:r w:rsidRPr="008C3EF5">
        <w:rPr>
          <w:rFonts w:ascii="BPG Glaho Mix" w:hAnsi="BPG Glaho Mix" w:cs="BPG Glaho Mix"/>
          <w:b/>
          <w:sz w:val="22"/>
          <w:szCs w:val="22"/>
          <w:lang w:val="ka-GE"/>
        </w:rPr>
        <w:t>დაბადების თარიღი</w:t>
      </w:r>
      <w:r w:rsidR="001A4E5E">
        <w:rPr>
          <w:rFonts w:ascii="BPG Glaho Mix" w:hAnsi="BPG Glaho Mix" w:cs="BPG Glaho Mix"/>
          <w:b/>
          <w:sz w:val="22"/>
          <w:szCs w:val="22"/>
          <w:lang w:val="ka-GE"/>
        </w:rPr>
        <w:t xml:space="preserve"> </w:t>
      </w:r>
      <w:r w:rsidRPr="008C3EF5">
        <w:rPr>
          <w:rFonts w:ascii="BPG Glaho Mix" w:hAnsi="BPG Glaho Mix" w:cs="BPG Glaho Mix"/>
          <w:b/>
          <w:sz w:val="22"/>
          <w:szCs w:val="22"/>
          <w:lang w:val="ka-GE"/>
        </w:rPr>
        <w:t>(რიცხვი, თვე, წელი)</w:t>
      </w:r>
      <w:r>
        <w:rPr>
          <w:rFonts w:ascii="BPG Glaho Mix" w:hAnsi="BPG Glaho Mix" w:cs="BPG Glaho Mix"/>
          <w:b/>
          <w:sz w:val="22"/>
          <w:szCs w:val="22"/>
          <w:lang w:val="ka-GE"/>
        </w:rPr>
        <w:t xml:space="preserve"> </w:t>
      </w:r>
      <w:r w:rsidRPr="008C3EF5">
        <w:rPr>
          <w:rFonts w:ascii="BPG Glaho Mix" w:hAnsi="BPG Glaho Mix" w:cs="BPG Glaho Mix"/>
          <w:b/>
          <w:sz w:val="22"/>
          <w:szCs w:val="22"/>
          <w:lang w:val="ka-GE"/>
        </w:rPr>
        <w:t>და ადგილი</w:t>
      </w:r>
      <w:r>
        <w:rPr>
          <w:rFonts w:ascii="BPG Glaho Mix" w:hAnsi="BPG Glaho Mix" w:cs="BPG Glaho Mix"/>
          <w:b/>
          <w:sz w:val="22"/>
          <w:szCs w:val="22"/>
          <w:lang w:val="ka-GE"/>
        </w:rPr>
        <w:t>:</w:t>
      </w:r>
      <w:r w:rsidR="00922B6D">
        <w:rPr>
          <w:rFonts w:ascii="BPG Glaho Mix" w:hAnsi="BPG Glaho Mix" w:cs="BPG Glaho Mix"/>
          <w:b/>
          <w:sz w:val="22"/>
          <w:szCs w:val="22"/>
          <w:lang w:val="en-US"/>
        </w:rPr>
        <w:t xml:space="preserve">  3 ianvari, 1986 weli</w:t>
      </w: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</w:p>
    <w:p w:rsidR="008C3EF5" w:rsidRDefault="008C3EF5" w:rsidP="004519AE">
      <w:pPr>
        <w:rPr>
          <w:rFonts w:ascii="BPG Glaho Mix" w:hAnsi="BPG Glaho Mix" w:cs="BPG Glaho Mix"/>
          <w:b/>
          <w:sz w:val="26"/>
          <w:szCs w:val="26"/>
          <w:lang w:val="ka-GE"/>
        </w:rPr>
      </w:pPr>
      <w:r w:rsidRPr="008C3EF5">
        <w:rPr>
          <w:rFonts w:ascii="BPG Glaho Mix" w:hAnsi="BPG Glaho Mix" w:cs="BPG Glaho Mix"/>
          <w:b/>
          <w:sz w:val="26"/>
          <w:szCs w:val="26"/>
          <w:lang w:val="ka-GE"/>
        </w:rPr>
        <w:t>მისამართი:</w:t>
      </w:r>
    </w:p>
    <w:p w:rsidR="001A4E5E" w:rsidRDefault="001A4E5E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</w:p>
    <w:p w:rsidR="008C3EF5" w:rsidRPr="00922B6D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  <w:r>
        <w:rPr>
          <w:rFonts w:ascii="BPG Glaho Mix" w:hAnsi="BPG Glaho Mix" w:cs="BPG Glaho Mix"/>
          <w:b/>
          <w:sz w:val="22"/>
          <w:szCs w:val="22"/>
          <w:lang w:val="ka-GE"/>
        </w:rPr>
        <w:t>რეგისტრაციის მიხედვით:</w:t>
      </w:r>
      <w:r w:rsidR="00922B6D" w:rsidRPr="00922B6D">
        <w:rPr>
          <w:rFonts w:ascii="BPG Glaho Mix" w:hAnsi="BPG Glaho Mix" w:cs="BPG Glaho Mix"/>
          <w:b/>
          <w:sz w:val="22"/>
          <w:szCs w:val="22"/>
          <w:lang w:val="ka-GE"/>
        </w:rPr>
        <w:t xml:space="preserve"> Tbilisi, gldanis mas</w:t>
      </w:r>
      <w:r w:rsidR="00922B6D">
        <w:rPr>
          <w:rFonts w:ascii="BPG Glaho Mix" w:hAnsi="BPG Glaho Mix" w:cs="BPG Glaho Mix"/>
          <w:b/>
          <w:sz w:val="22"/>
          <w:szCs w:val="22"/>
          <w:lang w:val="ka-GE"/>
        </w:rPr>
        <w:t>ivi, me-2 m/r, korp</w:t>
      </w:r>
      <w:r w:rsidR="00922B6D" w:rsidRPr="00922B6D">
        <w:rPr>
          <w:rFonts w:ascii="BPG Glaho Mix" w:hAnsi="BPG Glaho Mix" w:cs="BPG Glaho Mix"/>
          <w:b/>
          <w:sz w:val="22"/>
          <w:szCs w:val="22"/>
          <w:lang w:val="ka-GE"/>
        </w:rPr>
        <w:t>usi</w:t>
      </w:r>
      <w:r w:rsidR="00922B6D">
        <w:rPr>
          <w:rFonts w:ascii="BPG Glaho Mix" w:hAnsi="BPG Glaho Mix" w:cs="BPG Glaho Mix"/>
          <w:b/>
          <w:sz w:val="22"/>
          <w:szCs w:val="22"/>
          <w:lang w:val="ka-GE"/>
        </w:rPr>
        <w:t xml:space="preserve"> 41, bina </w:t>
      </w:r>
      <w:r w:rsidR="00922B6D" w:rsidRPr="00922B6D">
        <w:rPr>
          <w:rFonts w:ascii="BPG Glaho Mix" w:hAnsi="BPG Glaho Mix" w:cs="BPG Glaho Mix"/>
          <w:b/>
          <w:sz w:val="22"/>
          <w:szCs w:val="22"/>
          <w:lang w:val="ka-GE"/>
        </w:rPr>
        <w:t>86</w:t>
      </w:r>
    </w:p>
    <w:p w:rsidR="001A4E5E" w:rsidRDefault="001A4E5E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</w:p>
    <w:p w:rsidR="008C3EF5" w:rsidRPr="00922B6D" w:rsidRDefault="008C3EF5" w:rsidP="004519AE">
      <w:pPr>
        <w:rPr>
          <w:rFonts w:ascii="BPG Glaho Mix" w:hAnsi="BPG Glaho Mix" w:cs="BPG Glaho Mix"/>
          <w:b/>
          <w:sz w:val="22"/>
          <w:szCs w:val="22"/>
          <w:lang w:val="en-US"/>
        </w:rPr>
      </w:pPr>
      <w:r>
        <w:rPr>
          <w:rFonts w:ascii="BPG Glaho Mix" w:hAnsi="BPG Glaho Mix" w:cs="BPG Glaho Mix"/>
          <w:b/>
          <w:sz w:val="22"/>
          <w:szCs w:val="22"/>
          <w:lang w:val="ka-GE"/>
        </w:rPr>
        <w:t>ფაქტიური:</w:t>
      </w:r>
      <w:r w:rsidR="00922B6D">
        <w:rPr>
          <w:rFonts w:ascii="BPG Glaho Mix" w:hAnsi="BPG Glaho Mix" w:cs="BPG Glaho Mix"/>
          <w:b/>
          <w:sz w:val="22"/>
          <w:szCs w:val="22"/>
          <w:lang w:val="en-US"/>
        </w:rPr>
        <w:t xml:space="preserve"> “----------------“</w:t>
      </w: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en-US"/>
        </w:rPr>
      </w:pPr>
      <w:r>
        <w:rPr>
          <w:rFonts w:ascii="BPG Glaho Mix" w:hAnsi="BPG Glaho Mix" w:cs="BPG Glaho Mix"/>
          <w:b/>
          <w:sz w:val="22"/>
          <w:szCs w:val="22"/>
          <w:lang w:val="ka-GE"/>
        </w:rPr>
        <w:t>პირადობის მოწმობის #</w:t>
      </w:r>
    </w:p>
    <w:p w:rsidR="00600F82" w:rsidRPr="00600F82" w:rsidRDefault="00600F82" w:rsidP="004519AE">
      <w:pPr>
        <w:rPr>
          <w:rFonts w:ascii="BPG Glaho Mix" w:hAnsi="BPG Glaho Mix" w:cs="BPG Glaho Mix"/>
          <w:b/>
          <w:sz w:val="22"/>
          <w:szCs w:val="22"/>
          <w:lang w:val="en-US"/>
        </w:rPr>
      </w:pPr>
    </w:p>
    <w:p w:rsidR="008C3EF5" w:rsidRPr="00922B6D" w:rsidRDefault="008C3EF5" w:rsidP="004519AE">
      <w:pPr>
        <w:rPr>
          <w:rFonts w:ascii="BPG Glaho Mix" w:hAnsi="BPG Glaho Mix" w:cs="BPG Glaho Mix"/>
          <w:b/>
          <w:sz w:val="22"/>
          <w:szCs w:val="22"/>
          <w:lang w:val="en-US"/>
        </w:rPr>
      </w:pPr>
      <w:r>
        <w:rPr>
          <w:rFonts w:ascii="BPG Glaho Mix" w:hAnsi="BPG Glaho Mix" w:cs="BPG Glaho Mix"/>
          <w:b/>
          <w:sz w:val="22"/>
          <w:szCs w:val="22"/>
          <w:lang w:val="ka-GE"/>
        </w:rPr>
        <w:t>პირადი #</w:t>
      </w:r>
    </w:p>
    <w:p w:rsidR="008C3EF5" w:rsidRDefault="008C3EF5" w:rsidP="004519AE">
      <w:pPr>
        <w:rPr>
          <w:rFonts w:ascii="BPG Glaho Mix" w:hAnsi="BPG Glaho Mix" w:cs="BPG Glaho Mix"/>
          <w:b/>
          <w:sz w:val="26"/>
          <w:szCs w:val="26"/>
          <w:lang w:val="ka-GE"/>
        </w:rPr>
      </w:pPr>
    </w:p>
    <w:p w:rsidR="008C3EF5" w:rsidRPr="008C3EF5" w:rsidRDefault="008C3EF5" w:rsidP="004519AE">
      <w:pPr>
        <w:rPr>
          <w:rFonts w:ascii="BPG Glaho Mix" w:hAnsi="BPG Glaho Mix" w:cs="BPG Glaho Mix"/>
          <w:b/>
          <w:sz w:val="26"/>
          <w:szCs w:val="26"/>
          <w:lang w:val="ka-GE"/>
        </w:rPr>
      </w:pPr>
      <w:r w:rsidRPr="008C3EF5">
        <w:rPr>
          <w:rFonts w:ascii="BPG Glaho Mix" w:hAnsi="BPG Glaho Mix" w:cs="BPG Glaho Mix"/>
          <w:b/>
          <w:sz w:val="26"/>
          <w:szCs w:val="26"/>
          <w:lang w:val="ka-GE"/>
        </w:rPr>
        <w:t>ტელეფონი:</w:t>
      </w: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</w:p>
    <w:p w:rsidR="008C3EF5" w:rsidRPr="00922B6D" w:rsidRDefault="008C3EF5" w:rsidP="004519AE">
      <w:pPr>
        <w:rPr>
          <w:rFonts w:ascii="BPG Glaho Mix" w:hAnsi="BPG Glaho Mix" w:cs="BPG Glaho Mix"/>
          <w:b/>
          <w:sz w:val="22"/>
          <w:szCs w:val="22"/>
          <w:lang w:val="en-US"/>
        </w:rPr>
      </w:pPr>
      <w:r>
        <w:rPr>
          <w:rFonts w:ascii="BPG Glaho Mix" w:hAnsi="BPG Glaho Mix" w:cs="BPG Glaho Mix"/>
          <w:b/>
          <w:sz w:val="22"/>
          <w:szCs w:val="22"/>
          <w:lang w:val="ka-GE"/>
        </w:rPr>
        <w:t>ბინის:</w:t>
      </w:r>
      <w:r w:rsidR="00922B6D">
        <w:rPr>
          <w:rFonts w:ascii="BPG Glaho Mix" w:hAnsi="BPG Glaho Mix" w:cs="BPG Glaho Mix"/>
          <w:b/>
          <w:sz w:val="22"/>
          <w:szCs w:val="22"/>
          <w:lang w:val="en-US"/>
        </w:rPr>
        <w:t xml:space="preserve"> 032 2 572707</w:t>
      </w:r>
    </w:p>
    <w:p w:rsidR="008C3EF5" w:rsidRDefault="008C3EF5" w:rsidP="004519AE">
      <w:pPr>
        <w:rPr>
          <w:rFonts w:ascii="BPG Glaho Mix" w:hAnsi="BPG Glaho Mix" w:cs="BPG Glaho Mix"/>
          <w:b/>
          <w:sz w:val="22"/>
          <w:szCs w:val="22"/>
          <w:lang w:val="ka-GE"/>
        </w:rPr>
      </w:pPr>
    </w:p>
    <w:p w:rsidR="008C3EF5" w:rsidRPr="00922B6D" w:rsidRDefault="008C3EF5" w:rsidP="004519AE">
      <w:pPr>
        <w:rPr>
          <w:rFonts w:ascii="BPG Glaho Mix" w:hAnsi="BPG Glaho Mix" w:cs="BPG Glaho Mix"/>
          <w:b/>
          <w:sz w:val="22"/>
          <w:szCs w:val="22"/>
          <w:lang w:val="en-US"/>
        </w:rPr>
      </w:pPr>
      <w:r>
        <w:rPr>
          <w:rFonts w:ascii="BPG Glaho Mix" w:hAnsi="BPG Glaho Mix" w:cs="BPG Glaho Mix"/>
          <w:b/>
          <w:sz w:val="22"/>
          <w:szCs w:val="22"/>
          <w:lang w:val="ka-GE"/>
        </w:rPr>
        <w:t>მობილური:</w:t>
      </w:r>
      <w:r w:rsidR="00922B6D">
        <w:rPr>
          <w:rFonts w:ascii="BPG Glaho Mix" w:hAnsi="BPG Glaho Mix" w:cs="BPG Glaho Mix"/>
          <w:b/>
          <w:sz w:val="22"/>
          <w:szCs w:val="22"/>
          <w:lang w:val="en-US"/>
        </w:rPr>
        <w:t xml:space="preserve"> 599 712707</w:t>
      </w:r>
    </w:p>
    <w:p w:rsidR="00827B0D" w:rsidRPr="009F4A6C" w:rsidRDefault="00827B0D">
      <w:pPr>
        <w:rPr>
          <w:rFonts w:ascii="BPG Glaho Mix" w:hAnsi="BPG Glaho Mix" w:cs="BPG Glaho Mix"/>
        </w:rPr>
      </w:pPr>
    </w:p>
    <w:tbl>
      <w:tblPr>
        <w:tblW w:w="10490" w:type="dxa"/>
        <w:tblInd w:w="107" w:type="dxa"/>
        <w:tblBorders>
          <w:top w:val="single" w:sz="2" w:space="0" w:color="000000"/>
          <w:left w:val="single" w:sz="2" w:space="0" w:color="auto"/>
          <w:bottom w:val="single" w:sz="2" w:space="0" w:color="000000"/>
          <w:right w:val="single" w:sz="2" w:space="0" w:color="auto"/>
          <w:insideH w:val="single" w:sz="2" w:space="0" w:color="000000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1837"/>
        <w:gridCol w:w="1800"/>
        <w:gridCol w:w="2775"/>
        <w:gridCol w:w="4078"/>
      </w:tblGrid>
      <w:tr w:rsidR="00FE63D4" w:rsidRPr="009F4A6C">
        <w:trPr>
          <w:cantSplit/>
          <w:trHeight w:hRule="exact" w:val="617"/>
        </w:trPr>
        <w:tc>
          <w:tcPr>
            <w:tcW w:w="1837" w:type="dxa"/>
            <w:shd w:val="pct10" w:color="auto" w:fill="auto"/>
            <w:vAlign w:val="center"/>
          </w:tcPr>
          <w:p w:rsidR="00FE63D4" w:rsidRPr="009F4A6C" w:rsidRDefault="00FE63D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ojaxuri mdgomareoba</w:t>
            </w:r>
          </w:p>
        </w:tc>
        <w:tc>
          <w:tcPr>
            <w:tcW w:w="8653" w:type="dxa"/>
            <w:gridSpan w:val="3"/>
            <w:vAlign w:val="center"/>
          </w:tcPr>
          <w:p w:rsidR="00FE63D4" w:rsidRPr="00922B6D" w:rsidRDefault="00922B6D">
            <w:pPr>
              <w:pStyle w:val="In-fill"/>
              <w:rPr>
                <w:rFonts w:ascii="Sylfaen" w:hAnsi="Sylfaen" w:cs="BPG Glaho Mix"/>
                <w:lang w:val="ka-GE"/>
              </w:rPr>
            </w:pPr>
            <w:r w:rsidRPr="00922B6D">
              <w:rPr>
                <w:rFonts w:ascii="Sylfaen" w:hAnsi="Sylfaen" w:cs="BPG Glaho Mix"/>
                <w:lang w:val="ka-GE"/>
              </w:rPr>
              <w:t>გასათხოვარი</w:t>
            </w:r>
          </w:p>
        </w:tc>
      </w:tr>
      <w:tr w:rsidR="00553E6D" w:rsidRPr="009F4A6C" w:rsidTr="00072894">
        <w:trPr>
          <w:cantSplit/>
          <w:trHeight w:hRule="exact" w:val="511"/>
        </w:trPr>
        <w:tc>
          <w:tcPr>
            <w:tcW w:w="10490" w:type="dxa"/>
            <w:gridSpan w:val="4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553E6D" w:rsidRPr="009F4A6C" w:rsidRDefault="00553E6D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miuTiTeT ojaxis wevrebis saxeli, gvari, dabadebis weli da samuSao adgili:</w:t>
            </w:r>
          </w:p>
        </w:tc>
      </w:tr>
      <w:tr w:rsidR="00072894" w:rsidRPr="009F4A6C" w:rsidTr="00072894">
        <w:trPr>
          <w:cantSplit/>
          <w:trHeight w:hRule="exact" w:val="44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072894" w:rsidRDefault="00072894">
            <w:pPr>
              <w:rPr>
                <w:rFonts w:ascii="BPG Glaho Mix" w:hAnsi="BPG Glaho Mix" w:cs="BPG Glaho Mix"/>
                <w:b/>
                <w:lang w:val="ka-GE"/>
              </w:rPr>
            </w:pPr>
            <w:r>
              <w:rPr>
                <w:rFonts w:ascii="BPG Glaho Mix" w:hAnsi="BPG Glaho Mix" w:cs="BPG Glaho Mix"/>
                <w:b/>
                <w:lang w:val="ka-GE"/>
              </w:rPr>
              <w:t>ნათესაური კავშირი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072894" w:rsidRDefault="00072894" w:rsidP="00072894">
            <w:pPr>
              <w:rPr>
                <w:rFonts w:ascii="Sylfaen" w:hAnsi="Sylfaen"/>
                <w:b/>
                <w:lang w:val="ka-GE"/>
              </w:rPr>
            </w:pPr>
            <w:r w:rsidRPr="00072894">
              <w:rPr>
                <w:rFonts w:ascii="Sylfaen" w:hAnsi="Sylfaen"/>
                <w:b/>
                <w:lang w:val="ka-GE"/>
              </w:rPr>
              <w:t>სახელი, გვარი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072894" w:rsidRDefault="00072894" w:rsidP="00072894">
            <w:pPr>
              <w:rPr>
                <w:rFonts w:ascii="Sylfaen" w:hAnsi="Sylfaen"/>
                <w:b/>
                <w:lang w:val="ka-GE"/>
              </w:rPr>
            </w:pPr>
            <w:r w:rsidRPr="00072894">
              <w:rPr>
                <w:rFonts w:ascii="Sylfaen" w:hAnsi="Sylfaen"/>
                <w:b/>
                <w:lang w:val="ka-GE"/>
              </w:rPr>
              <w:t>დაბადების რიცხვი, თვე, წელი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072894" w:rsidRDefault="00072894" w:rsidP="00072894">
            <w:pPr>
              <w:rPr>
                <w:rFonts w:ascii="Sylfaen" w:hAnsi="Sylfaen"/>
                <w:b/>
                <w:lang w:val="ka-GE"/>
              </w:rPr>
            </w:pPr>
            <w:r w:rsidRPr="00072894">
              <w:rPr>
                <w:rFonts w:ascii="Sylfaen" w:hAnsi="Sylfaen"/>
                <w:b/>
                <w:lang w:val="ka-GE"/>
              </w:rPr>
              <w:t>სამუშაო ადგილ;ი</w:t>
            </w:r>
          </w:p>
        </w:tc>
      </w:tr>
      <w:tr w:rsidR="00072894" w:rsidRPr="009F4A6C" w:rsidTr="00072894">
        <w:trPr>
          <w:cantSplit/>
          <w:trHeight w:hRule="exact" w:val="715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9F4A6C" w:rsidRDefault="0007289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deda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22B6D" w:rsidRDefault="00922B6D" w:rsidP="00072894">
            <w:p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მაია შავშიშვილი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22B6D" w:rsidRDefault="00922B6D" w:rsidP="00072894">
            <w:p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21 ნოემბერი, 1964 წ.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22B6D" w:rsidRDefault="00922B6D" w:rsidP="00072894">
            <w:p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სსიპ–სოციალური მომსახურების სააგენტო</w:t>
            </w:r>
          </w:p>
        </w:tc>
      </w:tr>
      <w:tr w:rsidR="00072894" w:rsidRPr="009F4A6C" w:rsidTr="00072894">
        <w:trPr>
          <w:cantSplit/>
          <w:trHeight w:hRule="exact" w:val="711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9F4A6C" w:rsidRDefault="0007289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22B6D" w:rsidRDefault="00072894" w:rsidP="00826452">
            <w:pPr>
              <w:pStyle w:val="In-fill"/>
              <w:rPr>
                <w:rFonts w:ascii="Sylfaen" w:hAnsi="Sylfaen" w:cs="BPG Glaho Mix"/>
                <w:lang w:val="ka-GE"/>
              </w:rPr>
            </w:pPr>
            <w:bookmarkStart w:id="0" w:name="_GoBack"/>
            <w:bookmarkEnd w:id="0"/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22B6D" w:rsidRDefault="00072894" w:rsidP="00826452">
            <w:pPr>
              <w:pStyle w:val="In-fill"/>
              <w:rPr>
                <w:rFonts w:ascii="Sylfaen" w:hAnsi="Sylfaen" w:cs="BPG Glaho Mix"/>
                <w:lang w:val="ka-GE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22B6D" w:rsidRDefault="00072894" w:rsidP="00826452">
            <w:pPr>
              <w:pStyle w:val="In-fill"/>
              <w:rPr>
                <w:rFonts w:ascii="Sylfaen" w:hAnsi="Sylfaen" w:cs="BPG Glaho Mix"/>
                <w:lang w:val="ka-GE"/>
              </w:rPr>
            </w:pPr>
          </w:p>
        </w:tc>
      </w:tr>
      <w:tr w:rsidR="00072894" w:rsidRPr="009F4A6C" w:rsidTr="00072894">
        <w:trPr>
          <w:cantSplit/>
          <w:trHeight w:hRule="exact" w:val="693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9F4A6C" w:rsidRDefault="0007289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</w:tr>
      <w:tr w:rsidR="00072894" w:rsidRPr="009F4A6C" w:rsidTr="00072894">
        <w:trPr>
          <w:cantSplit/>
          <w:trHeight w:hRule="exact" w:val="575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9F4A6C" w:rsidRDefault="0007289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Zma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</w:tr>
      <w:tr w:rsidR="00072894" w:rsidRPr="009F4A6C" w:rsidTr="00072894">
        <w:trPr>
          <w:cantSplit/>
          <w:trHeight w:hRule="exact" w:val="56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9F4A6C" w:rsidRDefault="0007289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meuRle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</w:tr>
      <w:tr w:rsidR="00072894" w:rsidRPr="009F4A6C" w:rsidTr="00072894">
        <w:trPr>
          <w:cantSplit/>
          <w:trHeight w:hRule="exact" w:val="563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72894" w:rsidRPr="009F4A6C" w:rsidRDefault="0007289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 xml:space="preserve">Svilebi: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94" w:rsidRPr="009F4A6C" w:rsidRDefault="00072894" w:rsidP="00826452">
            <w:pPr>
              <w:pStyle w:val="In-fill"/>
              <w:rPr>
                <w:rFonts w:ascii="BPG Glaho Mix" w:hAnsi="BPG Glaho Mix" w:cs="BPG Glaho Mix"/>
                <w:b/>
              </w:rPr>
            </w:pPr>
          </w:p>
        </w:tc>
      </w:tr>
    </w:tbl>
    <w:p w:rsidR="002D183A" w:rsidRDefault="002D183A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1A4E5E" w:rsidRDefault="001A4E5E" w:rsidP="002D183A">
      <w:pPr>
        <w:rPr>
          <w:rFonts w:ascii="BPG Glaho Mix" w:hAnsi="BPG Glaho Mix" w:cs="BPG Glaho Mix"/>
          <w:lang w:val="ka-GE"/>
        </w:rPr>
      </w:pPr>
    </w:p>
    <w:p w:rsidR="006A0EFB" w:rsidRPr="007943F6" w:rsidRDefault="0016791D" w:rsidP="007943F6">
      <w:pPr>
        <w:pStyle w:val="Sectionhead"/>
      </w:pPr>
      <w:r w:rsidRPr="007943F6">
        <w:lastRenderedPageBreak/>
        <w:t>g</w:t>
      </w:r>
      <w:r w:rsidR="0035327F" w:rsidRPr="007943F6">
        <w:t>anaTleba/kvalifikacia</w:t>
      </w:r>
    </w:p>
    <w:p w:rsidR="0035327F" w:rsidRPr="009F4A6C" w:rsidRDefault="0035327F" w:rsidP="0035327F">
      <w:pPr>
        <w:rPr>
          <w:rFonts w:ascii="BPG Glaho Mix" w:hAnsi="BPG Glaho Mix" w:cs="BPG Glaho Mix"/>
        </w:rPr>
      </w:pPr>
      <w:r w:rsidRPr="009F4A6C">
        <w:rPr>
          <w:rFonts w:ascii="BPG Glaho Mix" w:hAnsi="BPG Glaho Mix" w:cs="BPG Glaho Mix"/>
        </w:rPr>
        <w:t xml:space="preserve">gTxovT </w:t>
      </w:r>
      <w:r w:rsidR="00102A9E" w:rsidRPr="009F4A6C">
        <w:rPr>
          <w:rFonts w:ascii="BPG Glaho Mix" w:hAnsi="BPG Glaho Mix" w:cs="BPG Glaho Mix"/>
        </w:rPr>
        <w:t>detalurad da Tanmimdevrulad mi</w:t>
      </w:r>
      <w:r w:rsidR="00606114" w:rsidRPr="009F4A6C">
        <w:rPr>
          <w:rFonts w:ascii="BPG Glaho Mix" w:hAnsi="BPG Glaho Mix" w:cs="BPG Glaho Mix"/>
        </w:rPr>
        <w:t>u</w:t>
      </w:r>
      <w:r w:rsidR="00102A9E" w:rsidRPr="009F4A6C">
        <w:rPr>
          <w:rFonts w:ascii="BPG Glaho Mix" w:hAnsi="BPG Glaho Mix" w:cs="BPG Glaho Mix"/>
        </w:rPr>
        <w:t>TiToT swavlebis etapebi</w:t>
      </w:r>
    </w:p>
    <w:tbl>
      <w:tblPr>
        <w:tblW w:w="10490" w:type="dxa"/>
        <w:tblInd w:w="10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552"/>
        <w:gridCol w:w="1984"/>
        <w:gridCol w:w="2124"/>
        <w:gridCol w:w="1987"/>
        <w:gridCol w:w="1843"/>
      </w:tblGrid>
      <w:tr w:rsidR="00606114" w:rsidRPr="009F4A6C" w:rsidTr="00922B6D">
        <w:trPr>
          <w:cantSplit/>
          <w:trHeight w:hRule="exact" w:val="663"/>
        </w:trPr>
        <w:tc>
          <w:tcPr>
            <w:tcW w:w="2552" w:type="dxa"/>
            <w:shd w:val="pct10" w:color="auto" w:fill="auto"/>
            <w:vAlign w:val="center"/>
          </w:tcPr>
          <w:p w:rsidR="00606114" w:rsidRPr="009F4A6C" w:rsidRDefault="0060611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saswavlo dawesebuleba</w:t>
            </w:r>
          </w:p>
        </w:tc>
        <w:tc>
          <w:tcPr>
            <w:tcW w:w="1984" w:type="dxa"/>
            <w:shd w:val="pct10" w:color="auto" w:fill="auto"/>
            <w:vAlign w:val="center"/>
          </w:tcPr>
          <w:p w:rsidR="00606114" w:rsidRPr="009F4A6C" w:rsidRDefault="00606114">
            <w:pPr>
              <w:rPr>
                <w:rFonts w:ascii="BPG Glaho Mix" w:hAnsi="BPG Glaho Mix" w:cs="BPG Glaho Mix"/>
                <w:b/>
                <w:snapToGrid w:val="0"/>
              </w:rPr>
            </w:pPr>
            <w:r w:rsidRPr="009F4A6C">
              <w:rPr>
                <w:rFonts w:ascii="BPG Glaho Mix" w:hAnsi="BPG Glaho Mix" w:cs="BPG Glaho Mix"/>
                <w:b/>
                <w:snapToGrid w:val="0"/>
              </w:rPr>
              <w:t>fakulteti</w:t>
            </w:r>
          </w:p>
        </w:tc>
        <w:tc>
          <w:tcPr>
            <w:tcW w:w="2124" w:type="dxa"/>
            <w:shd w:val="pct10" w:color="auto" w:fill="auto"/>
            <w:vAlign w:val="center"/>
          </w:tcPr>
          <w:p w:rsidR="00606114" w:rsidRPr="009F4A6C" w:rsidRDefault="00606114">
            <w:pPr>
              <w:rPr>
                <w:rFonts w:ascii="BPG Glaho Mix" w:hAnsi="BPG Glaho Mix" w:cs="BPG Glaho Mix"/>
                <w:b/>
                <w:snapToGrid w:val="0"/>
              </w:rPr>
            </w:pPr>
            <w:r w:rsidRPr="009F4A6C">
              <w:rPr>
                <w:rFonts w:ascii="BPG Glaho Mix" w:hAnsi="BPG Glaho Mix" w:cs="BPG Glaho Mix"/>
                <w:b/>
                <w:snapToGrid w:val="0"/>
              </w:rPr>
              <w:t>specialoba</w:t>
            </w:r>
          </w:p>
        </w:tc>
        <w:tc>
          <w:tcPr>
            <w:tcW w:w="1987" w:type="dxa"/>
            <w:shd w:val="pct10" w:color="auto" w:fill="auto"/>
            <w:vAlign w:val="center"/>
          </w:tcPr>
          <w:p w:rsidR="00606114" w:rsidRPr="009F4A6C" w:rsidRDefault="00606114">
            <w:pPr>
              <w:rPr>
                <w:rFonts w:ascii="BPG Glaho Mix" w:hAnsi="BPG Glaho Mix" w:cs="BPG Glaho Mix"/>
                <w:b/>
                <w:snapToGrid w:val="0"/>
              </w:rPr>
            </w:pPr>
            <w:r w:rsidRPr="009F4A6C">
              <w:rPr>
                <w:rFonts w:ascii="BPG Glaho Mix" w:hAnsi="BPG Glaho Mix" w:cs="BPG Glaho Mix"/>
                <w:b/>
                <w:snapToGrid w:val="0"/>
              </w:rPr>
              <w:t>xarisxi</w:t>
            </w:r>
          </w:p>
        </w:tc>
        <w:tc>
          <w:tcPr>
            <w:tcW w:w="1843" w:type="dxa"/>
            <w:shd w:val="pct10" w:color="auto" w:fill="auto"/>
            <w:vAlign w:val="center"/>
          </w:tcPr>
          <w:p w:rsidR="00606114" w:rsidRPr="009F4A6C" w:rsidRDefault="00664131">
            <w:pPr>
              <w:rPr>
                <w:rFonts w:ascii="BPG Glaho Mix" w:hAnsi="BPG Glaho Mix" w:cs="BPG Glaho Mix"/>
                <w:b/>
                <w:snapToGrid w:val="0"/>
              </w:rPr>
            </w:pPr>
            <w:r w:rsidRPr="009F4A6C">
              <w:rPr>
                <w:rFonts w:ascii="BPG Glaho Mix" w:hAnsi="BPG Glaho Mix" w:cs="BPG Glaho Mix"/>
                <w:b/>
                <w:snapToGrid w:val="0"/>
              </w:rPr>
              <w:t xml:space="preserve">swavlis </w:t>
            </w:r>
            <w:r w:rsidR="00606114" w:rsidRPr="009F4A6C">
              <w:rPr>
                <w:rFonts w:ascii="BPG Glaho Mix" w:hAnsi="BPG Glaho Mix" w:cs="BPG Glaho Mix"/>
                <w:b/>
                <w:snapToGrid w:val="0"/>
              </w:rPr>
              <w:t>TariRebi</w:t>
            </w:r>
          </w:p>
        </w:tc>
      </w:tr>
      <w:tr w:rsidR="00606114" w:rsidRPr="009F4A6C" w:rsidTr="00922B6D">
        <w:trPr>
          <w:cantSplit/>
          <w:trHeight w:val="709"/>
        </w:trPr>
        <w:tc>
          <w:tcPr>
            <w:tcW w:w="2552" w:type="dxa"/>
            <w:vAlign w:val="center"/>
          </w:tcPr>
          <w:p w:rsidR="00606114" w:rsidRPr="009F4A6C" w:rsidRDefault="00922B6D">
            <w:pPr>
              <w:pStyle w:val="In-fill"/>
              <w:rPr>
                <w:rFonts w:ascii="BPG Glaho Mix" w:hAnsi="BPG Glaho Mix" w:cs="BPG Glaho Mix"/>
              </w:rPr>
            </w:pPr>
            <w:bookmarkStart w:id="1" w:name="Text124"/>
            <w:r w:rsidRPr="00922B6D">
              <w:rPr>
                <w:rFonts w:ascii="BPG Glaho Mix" w:hAnsi="BPG Glaho Mix" w:cs="BPG Glaho Mix"/>
              </w:rPr>
              <w:t>iv. javaxiSvilis saxelobis Tbilisis saxelmwifo universiteti</w:t>
            </w:r>
          </w:p>
        </w:tc>
        <w:tc>
          <w:tcPr>
            <w:tcW w:w="1984" w:type="dxa"/>
            <w:vAlign w:val="center"/>
          </w:tcPr>
          <w:p w:rsidR="00922B6D" w:rsidRPr="00922B6D" w:rsidRDefault="00922B6D" w:rsidP="00922B6D">
            <w:pPr>
              <w:pStyle w:val="In-fill"/>
              <w:rPr>
                <w:rFonts w:ascii="BPG Glaho Mix" w:hAnsi="BPG Glaho Mix" w:cs="BPG Glaho Mix"/>
              </w:rPr>
            </w:pPr>
            <w:bookmarkStart w:id="2" w:name="Text135"/>
            <w:bookmarkEnd w:id="1"/>
            <w:r w:rsidRPr="00922B6D">
              <w:rPr>
                <w:rFonts w:ascii="BPG Glaho Mix" w:hAnsi="BPG Glaho Mix" w:cs="BPG Glaho Mix"/>
              </w:rPr>
              <w:t>iuridiuli</w:t>
            </w:r>
          </w:p>
          <w:p w:rsidR="00606114" w:rsidRPr="009F4A6C" w:rsidRDefault="00606114" w:rsidP="00922B6D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2124" w:type="dxa"/>
            <w:vAlign w:val="center"/>
          </w:tcPr>
          <w:p w:rsidR="00606114" w:rsidRPr="009F4A6C" w:rsidRDefault="00922B6D">
            <w:pPr>
              <w:pStyle w:val="In-fill"/>
              <w:rPr>
                <w:rFonts w:ascii="BPG Glaho Mix" w:hAnsi="BPG Glaho Mix" w:cs="BPG Glaho Mix"/>
              </w:rPr>
            </w:pPr>
            <w:bookmarkStart w:id="3" w:name="Text129"/>
            <w:bookmarkEnd w:id="2"/>
            <w:r w:rsidRPr="00922B6D">
              <w:rPr>
                <w:rFonts w:ascii="BPG Glaho Mix" w:hAnsi="BPG Glaho Mix" w:cs="BPG Glaho Mix"/>
              </w:rPr>
              <w:t>samarTalmcodneoba</w:t>
            </w:r>
          </w:p>
        </w:tc>
        <w:tc>
          <w:tcPr>
            <w:tcW w:w="1987" w:type="dxa"/>
            <w:vAlign w:val="center"/>
          </w:tcPr>
          <w:p w:rsidR="00606114" w:rsidRPr="009F4A6C" w:rsidRDefault="00922B6D">
            <w:pPr>
              <w:pStyle w:val="In-fill"/>
              <w:rPr>
                <w:rFonts w:ascii="BPG Glaho Mix" w:hAnsi="BPG Glaho Mix" w:cs="BPG Glaho Mix"/>
              </w:rPr>
            </w:pPr>
            <w:bookmarkStart w:id="4" w:name="Text140"/>
            <w:bookmarkEnd w:id="3"/>
            <w:r w:rsidRPr="00922B6D">
              <w:rPr>
                <w:rFonts w:ascii="BPG Glaho Mix" w:hAnsi="BPG Glaho Mix" w:cs="BPG Glaho Mix"/>
              </w:rPr>
              <w:t>bakalavri</w:t>
            </w:r>
          </w:p>
        </w:tc>
        <w:bookmarkEnd w:id="4"/>
        <w:tc>
          <w:tcPr>
            <w:tcW w:w="1843" w:type="dxa"/>
            <w:vAlign w:val="center"/>
          </w:tcPr>
          <w:p w:rsidR="00606114" w:rsidRPr="009F4A6C" w:rsidRDefault="00922B6D" w:rsidP="0046270E">
            <w:pPr>
              <w:pStyle w:val="In-fill"/>
              <w:rPr>
                <w:rFonts w:ascii="BPG Glaho Mix" w:hAnsi="BPG Glaho Mix" w:cs="BPG Glaho Mix"/>
              </w:rPr>
            </w:pPr>
            <w:r w:rsidRPr="00922B6D">
              <w:rPr>
                <w:rFonts w:ascii="BPG Glaho Mix" w:hAnsi="BPG Glaho Mix" w:cs="BPG Glaho Mix"/>
              </w:rPr>
              <w:t>2003-2007</w:t>
            </w:r>
          </w:p>
        </w:tc>
      </w:tr>
      <w:tr w:rsidR="00606114" w:rsidRPr="009F4A6C" w:rsidTr="00922B6D">
        <w:trPr>
          <w:cantSplit/>
          <w:trHeight w:val="655"/>
        </w:trPr>
        <w:tc>
          <w:tcPr>
            <w:tcW w:w="2552" w:type="dxa"/>
            <w:vAlign w:val="center"/>
          </w:tcPr>
          <w:p w:rsidR="00606114" w:rsidRPr="009F4A6C" w:rsidRDefault="00922B6D">
            <w:pPr>
              <w:pStyle w:val="In-fill"/>
              <w:rPr>
                <w:rFonts w:ascii="BPG Glaho Mix" w:hAnsi="BPG Glaho Mix" w:cs="BPG Glaho Mix"/>
              </w:rPr>
            </w:pPr>
            <w:r w:rsidRPr="00922B6D">
              <w:rPr>
                <w:rFonts w:ascii="BPG Glaho Mix" w:hAnsi="BPG Glaho Mix" w:cs="BPG Glaho Mix"/>
              </w:rPr>
              <w:t>iv. javaxiSvilis saxelobis Tbilisis saxelmwifo universiteti</w:t>
            </w:r>
          </w:p>
        </w:tc>
        <w:tc>
          <w:tcPr>
            <w:tcW w:w="1984" w:type="dxa"/>
            <w:vAlign w:val="center"/>
          </w:tcPr>
          <w:p w:rsidR="00922B6D" w:rsidRPr="00922B6D" w:rsidRDefault="00922B6D" w:rsidP="00922B6D">
            <w:pPr>
              <w:rPr>
                <w:rFonts w:ascii="BPG Glaho Mix" w:hAnsi="BPG Glaho Mix" w:cs="BPG Glaho Mix"/>
                <w:snapToGrid w:val="0"/>
              </w:rPr>
            </w:pPr>
            <w:r w:rsidRPr="00922B6D">
              <w:rPr>
                <w:rFonts w:ascii="BPG Glaho Mix" w:hAnsi="BPG Glaho Mix" w:cs="BPG Glaho Mix"/>
                <w:snapToGrid w:val="0"/>
              </w:rPr>
              <w:t>iuridiuli</w:t>
            </w:r>
          </w:p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2124" w:type="dxa"/>
            <w:vAlign w:val="center"/>
          </w:tcPr>
          <w:p w:rsidR="00606114" w:rsidRPr="009F4A6C" w:rsidRDefault="00922B6D">
            <w:pPr>
              <w:pStyle w:val="In-fill"/>
              <w:rPr>
                <w:rFonts w:ascii="BPG Glaho Mix" w:hAnsi="BPG Glaho Mix" w:cs="BPG Glaho Mix"/>
              </w:rPr>
            </w:pPr>
            <w:r w:rsidRPr="00922B6D">
              <w:rPr>
                <w:rFonts w:ascii="BPG Glaho Mix" w:hAnsi="BPG Glaho Mix" w:cs="BPG Glaho Mix"/>
              </w:rPr>
              <w:t>samarTalmcodneoba</w:t>
            </w:r>
          </w:p>
        </w:tc>
        <w:tc>
          <w:tcPr>
            <w:tcW w:w="1987" w:type="dxa"/>
            <w:vAlign w:val="center"/>
          </w:tcPr>
          <w:p w:rsidR="00606114" w:rsidRPr="00922B6D" w:rsidRDefault="00922B6D">
            <w:pPr>
              <w:pStyle w:val="In-fill"/>
              <w:rPr>
                <w:rFonts w:ascii="Sylfaen" w:hAnsi="Sylfaen" w:cs="BPG Glaho Mix"/>
                <w:lang w:val="ka-GE"/>
              </w:rPr>
            </w:pPr>
            <w:r>
              <w:rPr>
                <w:rFonts w:ascii="Sylfaen" w:hAnsi="Sylfaen" w:cs="BPG Glaho Mix"/>
                <w:lang w:val="ka-GE"/>
              </w:rPr>
              <w:t>მაგისტრი</w:t>
            </w:r>
          </w:p>
        </w:tc>
        <w:tc>
          <w:tcPr>
            <w:tcW w:w="1843" w:type="dxa"/>
            <w:vAlign w:val="center"/>
          </w:tcPr>
          <w:p w:rsidR="00606114" w:rsidRPr="00922B6D" w:rsidRDefault="00922B6D">
            <w:pPr>
              <w:pStyle w:val="In-fill"/>
              <w:rPr>
                <w:rFonts w:ascii="Sylfaen" w:hAnsi="Sylfaen" w:cs="BPG Glaho Mix"/>
                <w:lang w:val="ka-GE"/>
              </w:rPr>
            </w:pPr>
            <w:r>
              <w:rPr>
                <w:rFonts w:ascii="Sylfaen" w:hAnsi="Sylfaen" w:cs="BPG Glaho Mix"/>
                <w:lang w:val="ka-GE"/>
              </w:rPr>
              <w:t>2007–2009</w:t>
            </w:r>
          </w:p>
        </w:tc>
      </w:tr>
      <w:tr w:rsidR="00606114" w:rsidRPr="009F4A6C" w:rsidTr="00922B6D">
        <w:trPr>
          <w:cantSplit/>
          <w:trHeight w:val="616"/>
        </w:trPr>
        <w:tc>
          <w:tcPr>
            <w:tcW w:w="2552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984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2124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987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843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</w:tr>
      <w:tr w:rsidR="00606114" w:rsidRPr="009F4A6C" w:rsidTr="00922B6D">
        <w:trPr>
          <w:cantSplit/>
          <w:trHeight w:val="631"/>
        </w:trPr>
        <w:tc>
          <w:tcPr>
            <w:tcW w:w="2552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984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2124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987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843" w:type="dxa"/>
            <w:vAlign w:val="center"/>
          </w:tcPr>
          <w:p w:rsidR="00606114" w:rsidRPr="009F4A6C" w:rsidRDefault="00606114">
            <w:pPr>
              <w:pStyle w:val="In-fill"/>
              <w:rPr>
                <w:rFonts w:ascii="BPG Glaho Mix" w:hAnsi="BPG Glaho Mix" w:cs="BPG Glaho Mix"/>
              </w:rPr>
            </w:pPr>
          </w:p>
        </w:tc>
      </w:tr>
    </w:tbl>
    <w:p w:rsidR="005D166F" w:rsidRPr="009F4A6C" w:rsidRDefault="005D166F" w:rsidP="00875195">
      <w:pPr>
        <w:pStyle w:val="Informationtext"/>
      </w:pPr>
    </w:p>
    <w:p w:rsidR="005D166F" w:rsidRPr="00875195" w:rsidRDefault="001B5C06" w:rsidP="00875195">
      <w:pPr>
        <w:pStyle w:val="Informationtext"/>
      </w:pPr>
      <w:proofErr w:type="spellStart"/>
      <w:proofErr w:type="gramStart"/>
      <w:r w:rsidRPr="00875195">
        <w:t>miuTiTeT</w:t>
      </w:r>
      <w:proofErr w:type="spellEnd"/>
      <w:proofErr w:type="gramEnd"/>
      <w:r w:rsidRPr="00875195">
        <w:t xml:space="preserve"> </w:t>
      </w:r>
      <w:proofErr w:type="spellStart"/>
      <w:r w:rsidRPr="00875195">
        <w:t>damatebiTi</w:t>
      </w:r>
      <w:proofErr w:type="spellEnd"/>
      <w:r w:rsidRPr="00875195">
        <w:t xml:space="preserve">, </w:t>
      </w:r>
      <w:proofErr w:type="spellStart"/>
      <w:r w:rsidR="001A0E2E" w:rsidRPr="00875195">
        <w:t>kvalifikaciis</w:t>
      </w:r>
      <w:proofErr w:type="spellEnd"/>
      <w:r w:rsidR="001A0E2E" w:rsidRPr="00875195">
        <w:t xml:space="preserve"> </w:t>
      </w:r>
      <w:proofErr w:type="spellStart"/>
      <w:r w:rsidR="001A0E2E" w:rsidRPr="00875195">
        <w:t>asamaRlebeli</w:t>
      </w:r>
      <w:proofErr w:type="spellEnd"/>
      <w:r w:rsidR="001A0E2E" w:rsidRPr="00875195">
        <w:t xml:space="preserve"> </w:t>
      </w:r>
      <w:proofErr w:type="spellStart"/>
      <w:r w:rsidR="001A0E2E" w:rsidRPr="00875195">
        <w:t>treiningebi</w:t>
      </w:r>
      <w:proofErr w:type="spellEnd"/>
      <w:r w:rsidR="001A0E2E" w:rsidRPr="00875195">
        <w:t xml:space="preserve"> </w:t>
      </w:r>
      <w:r w:rsidR="00072894" w:rsidRPr="00072894">
        <w:rPr>
          <w:b w:val="0"/>
          <w:sz w:val="18"/>
          <w:szCs w:val="18"/>
          <w:lang w:val="ka-GE"/>
        </w:rPr>
        <w:t>(მათ შორის სააგენტოს მიერ ორგანიზებული)</w:t>
      </w:r>
      <w:r w:rsidR="00072894">
        <w:rPr>
          <w:lang w:val="ka-GE"/>
        </w:rPr>
        <w:t xml:space="preserve"> </w:t>
      </w:r>
      <w:r w:rsidR="001A0E2E" w:rsidRPr="00875195">
        <w:t xml:space="preserve">da </w:t>
      </w:r>
      <w:proofErr w:type="spellStart"/>
      <w:r w:rsidR="001A0E2E" w:rsidRPr="00875195">
        <w:t>serTificirebis</w:t>
      </w:r>
      <w:proofErr w:type="spellEnd"/>
      <w:r w:rsidR="001A0E2E" w:rsidRPr="00875195">
        <w:t xml:space="preserve"> </w:t>
      </w:r>
      <w:proofErr w:type="spellStart"/>
      <w:r w:rsidR="001A0E2E" w:rsidRPr="00875195">
        <w:t>kursebi</w:t>
      </w:r>
      <w:proofErr w:type="spellEnd"/>
      <w:r w:rsidR="00E3564D">
        <w:br/>
      </w:r>
    </w:p>
    <w:tbl>
      <w:tblPr>
        <w:tblW w:w="1049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3544"/>
        <w:gridCol w:w="3544"/>
        <w:gridCol w:w="1701"/>
        <w:gridCol w:w="1701"/>
      </w:tblGrid>
      <w:tr w:rsidR="001B5C06" w:rsidRPr="009F4A6C">
        <w:trPr>
          <w:cantSplit/>
          <w:trHeight w:val="633"/>
        </w:trPr>
        <w:tc>
          <w:tcPr>
            <w:tcW w:w="3544" w:type="dxa"/>
            <w:shd w:val="pct10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saswavlo dawesebuleba</w:t>
            </w:r>
          </w:p>
        </w:tc>
        <w:tc>
          <w:tcPr>
            <w:tcW w:w="3544" w:type="dxa"/>
            <w:shd w:val="pct10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  <w:b/>
              </w:rPr>
            </w:pPr>
            <w:bookmarkStart w:id="5" w:name="Text57"/>
            <w:r w:rsidRPr="009F4A6C">
              <w:rPr>
                <w:rFonts w:ascii="BPG Glaho Mix" w:hAnsi="BPG Glaho Mix" w:cs="BPG Glaho Mix"/>
                <w:b/>
              </w:rPr>
              <w:t>saswavlo kursis (treiningis) dasaxeleba</w:t>
            </w:r>
          </w:p>
        </w:tc>
        <w:bookmarkEnd w:id="5"/>
        <w:tc>
          <w:tcPr>
            <w:tcW w:w="1701" w:type="dxa"/>
            <w:shd w:val="pct10" w:color="auto" w:fill="auto"/>
            <w:vAlign w:val="center"/>
          </w:tcPr>
          <w:p w:rsidR="001B5C06" w:rsidRPr="009F4A6C" w:rsidRDefault="00072894" w:rsidP="0046270E">
            <w:pPr>
              <w:pStyle w:val="In-fill"/>
              <w:rPr>
                <w:rFonts w:ascii="BPG Glaho Mix" w:hAnsi="BPG Glaho Mix" w:cs="BPG Glaho Mix"/>
                <w:b/>
              </w:rPr>
            </w:pPr>
            <w:r>
              <w:rPr>
                <w:rFonts w:ascii="BPG Glaho Mix" w:hAnsi="BPG Glaho Mix" w:cs="BPG Glaho Mix"/>
                <w:b/>
              </w:rPr>
              <w:t xml:space="preserve"> </w:t>
            </w:r>
            <w:r w:rsidR="001B5C06" w:rsidRPr="009F4A6C">
              <w:rPr>
                <w:rFonts w:ascii="BPG Glaho Mix" w:hAnsi="BPG Glaho Mix" w:cs="BPG Glaho Mix"/>
                <w:b/>
              </w:rPr>
              <w:t>periodi (weli)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1B5C06" w:rsidRPr="009F4A6C" w:rsidRDefault="001B5C06" w:rsidP="0046270E">
            <w:pPr>
              <w:pStyle w:val="In-fill"/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saswavlo kursis xangrZlivoba</w:t>
            </w:r>
          </w:p>
        </w:tc>
      </w:tr>
      <w:tr w:rsidR="001B5C06" w:rsidRPr="009F4A6C">
        <w:trPr>
          <w:cantSplit/>
          <w:trHeight w:val="627"/>
        </w:trPr>
        <w:tc>
          <w:tcPr>
            <w:tcW w:w="3544" w:type="dxa"/>
            <w:shd w:val="clear" w:color="auto" w:fill="auto"/>
            <w:vAlign w:val="center"/>
          </w:tcPr>
          <w:p w:rsidR="001B5C06" w:rsidRPr="000A3BFC" w:rsidRDefault="000A3BFC">
            <w:pPr>
              <w:pStyle w:val="In-fill"/>
              <w:rPr>
                <w:rFonts w:ascii="Sylfaen" w:hAnsi="Sylfaen" w:cs="BPG Glaho Mix"/>
                <w:highlight w:val="yellow"/>
                <w:lang w:val="ka-GE"/>
              </w:rPr>
            </w:pPr>
            <w:r w:rsidRPr="000A3BFC">
              <w:rPr>
                <w:rFonts w:ascii="Sylfaen" w:hAnsi="Sylfaen" w:cs="BPG Glaho Mix"/>
                <w:highlight w:val="yellow"/>
                <w:lang w:val="ka-GE"/>
              </w:rPr>
              <w:t>ინგლისურზე სად სწვლობდი????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1B5C06" w:rsidRPr="000A3BFC" w:rsidRDefault="001B5C06">
            <w:pPr>
              <w:pStyle w:val="In-fill"/>
              <w:rPr>
                <w:rFonts w:ascii="BPG Glaho Mix" w:hAnsi="BPG Glaho Mix" w:cs="BPG Glaho Mix"/>
                <w:highlight w:val="yellow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C06" w:rsidRPr="000A3BFC" w:rsidRDefault="001B5C06">
            <w:pPr>
              <w:pStyle w:val="In-fill"/>
              <w:rPr>
                <w:rFonts w:ascii="BPG Glaho Mix" w:hAnsi="BPG Glaho Mix" w:cs="BPG Glaho Mix"/>
                <w:highlight w:val="yellow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C06" w:rsidRPr="000A3BFC" w:rsidRDefault="001B5C06">
            <w:pPr>
              <w:pStyle w:val="In-fill"/>
              <w:rPr>
                <w:rFonts w:ascii="BPG Glaho Mix" w:hAnsi="BPG Glaho Mix" w:cs="BPG Glaho Mix"/>
                <w:highlight w:val="yellow"/>
              </w:rPr>
            </w:pPr>
          </w:p>
        </w:tc>
      </w:tr>
      <w:tr w:rsidR="001B5C06" w:rsidRPr="009F4A6C">
        <w:trPr>
          <w:cantSplit/>
          <w:trHeight w:val="627"/>
        </w:trPr>
        <w:tc>
          <w:tcPr>
            <w:tcW w:w="3544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</w:tr>
      <w:tr w:rsidR="001B5C06" w:rsidRPr="009F4A6C">
        <w:trPr>
          <w:cantSplit/>
          <w:trHeight w:val="627"/>
        </w:trPr>
        <w:tc>
          <w:tcPr>
            <w:tcW w:w="3544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B5C06" w:rsidRPr="009F4A6C" w:rsidRDefault="001B5C06">
            <w:pPr>
              <w:pStyle w:val="In-fill"/>
              <w:rPr>
                <w:rFonts w:ascii="BPG Glaho Mix" w:hAnsi="BPG Glaho Mix" w:cs="BPG Glaho Mix"/>
              </w:rPr>
            </w:pPr>
          </w:p>
        </w:tc>
      </w:tr>
    </w:tbl>
    <w:p w:rsidR="007F60F9" w:rsidRDefault="007F60F9" w:rsidP="0016791D">
      <w:pPr>
        <w:rPr>
          <w:rFonts w:ascii="BPG Glaho Mix" w:hAnsi="BPG Glaho Mix" w:cs="BPG Glaho Mix"/>
        </w:rPr>
      </w:pPr>
    </w:p>
    <w:p w:rsidR="00383F0C" w:rsidRPr="008C3EF5" w:rsidRDefault="00383F0C" w:rsidP="00383F0C">
      <w:pPr>
        <w:rPr>
          <w:rFonts w:ascii="BPG Glaho Mix" w:hAnsi="BPG Glaho Mix" w:cs="BPG Glaho Mix"/>
          <w:b/>
          <w:sz w:val="28"/>
          <w:szCs w:val="28"/>
          <w:lang w:val="ka-GE"/>
        </w:rPr>
      </w:pPr>
      <w:r>
        <w:rPr>
          <w:rFonts w:ascii="BPG Glaho Mix" w:hAnsi="BPG Glaho Mix" w:cs="BPG Glaho Mix"/>
        </w:rPr>
        <w:br/>
      </w:r>
      <w:r w:rsidRPr="007943F6">
        <w:rPr>
          <w:rFonts w:ascii="BPG Glaho Mix" w:hAnsi="BPG Glaho Mix" w:cs="BPG Glaho Mix"/>
          <w:b/>
          <w:sz w:val="28"/>
          <w:szCs w:val="28"/>
          <w:lang w:val="it-IT"/>
        </w:rPr>
        <w:t>damatebiTi informacia</w:t>
      </w:r>
      <w:r w:rsidR="008C3EF5">
        <w:rPr>
          <w:rFonts w:ascii="BPG Glaho Mix" w:hAnsi="BPG Glaho Mix" w:cs="BPG Glaho Mix"/>
          <w:b/>
          <w:sz w:val="28"/>
          <w:szCs w:val="28"/>
          <w:lang w:val="ka-GE"/>
        </w:rPr>
        <w:t>:</w:t>
      </w:r>
    </w:p>
    <w:p w:rsidR="00383F0C" w:rsidRPr="009F4A6C" w:rsidRDefault="00383F0C" w:rsidP="00383F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hd w:val="clear" w:color="auto" w:fill="E0E0E0"/>
        <w:ind w:right="313"/>
        <w:rPr>
          <w:rFonts w:ascii="BPG Glaho Mix" w:hAnsi="BPG Glaho Mix" w:cs="BPG Glaho Mix"/>
          <w:b/>
          <w:sz w:val="22"/>
          <w:szCs w:val="22"/>
          <w:lang w:val="it-IT"/>
        </w:rPr>
      </w:pPr>
      <w:r w:rsidRPr="009F4A6C">
        <w:rPr>
          <w:rFonts w:ascii="BPG Glaho Mix" w:hAnsi="BPG Glaho Mix" w:cs="BPG Glaho Mix"/>
          <w:b/>
          <w:sz w:val="22"/>
          <w:szCs w:val="22"/>
          <w:lang w:val="it-IT"/>
        </w:rPr>
        <w:t>teqnikuri unar-Cvevebi</w:t>
      </w:r>
    </w:p>
    <w:p w:rsidR="00383F0C" w:rsidRPr="009F4A6C" w:rsidRDefault="00383F0C" w:rsidP="00383F0C">
      <w:pPr>
        <w:rPr>
          <w:rFonts w:ascii="BPG Glaho Mix" w:hAnsi="BPG Glaho Mix" w:cs="BPG Glaho Mix"/>
          <w:lang w:val="it-IT"/>
        </w:rPr>
      </w:pPr>
      <w:r w:rsidRPr="009F4A6C">
        <w:rPr>
          <w:rFonts w:ascii="BPG Glaho Mix" w:hAnsi="BPG Glaho Mix" w:cs="BPG Glaho Mix"/>
          <w:lang w:val="it-IT"/>
        </w:rPr>
        <w:t xml:space="preserve">miuTuTeT kompiuteris saofise programebis codnis done (daasaxeleT programa da codnis/ gamoyenebis done miuTiTeT Sesabamis grafaSi) </w:t>
      </w:r>
    </w:p>
    <w:p w:rsidR="00383F0C" w:rsidRPr="009F4A6C" w:rsidRDefault="00383F0C" w:rsidP="00383F0C">
      <w:pPr>
        <w:rPr>
          <w:rFonts w:ascii="BPG Glaho Mix" w:hAnsi="BPG Glaho Mix" w:cs="BPG Glaho Mix"/>
          <w:lang w:val="it-IT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641"/>
        <w:gridCol w:w="2632"/>
        <w:gridCol w:w="2631"/>
        <w:gridCol w:w="2405"/>
      </w:tblGrid>
      <w:tr w:rsidR="00383F0C" w:rsidRPr="009F4A6C">
        <w:trPr>
          <w:trHeight w:val="50"/>
        </w:trPr>
        <w:tc>
          <w:tcPr>
            <w:tcW w:w="2641" w:type="dxa"/>
            <w:vMerge w:val="restart"/>
            <w:shd w:val="clear" w:color="auto" w:fill="E0E0E0"/>
            <w:vAlign w:val="center"/>
          </w:tcPr>
          <w:p w:rsidR="00383F0C" w:rsidRPr="009F4A6C" w:rsidRDefault="00383F0C" w:rsidP="007800DA">
            <w:pPr>
              <w:jc w:val="center"/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programis dasaxeleba</w:t>
            </w:r>
          </w:p>
        </w:tc>
        <w:tc>
          <w:tcPr>
            <w:tcW w:w="7668" w:type="dxa"/>
            <w:gridSpan w:val="3"/>
            <w:shd w:val="clear" w:color="auto" w:fill="E0E0E0"/>
          </w:tcPr>
          <w:p w:rsidR="00383F0C" w:rsidRPr="009F4A6C" w:rsidRDefault="00383F0C" w:rsidP="001809BB">
            <w:pPr>
              <w:jc w:val="center"/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codnis done</w:t>
            </w:r>
          </w:p>
        </w:tc>
      </w:tr>
      <w:tr w:rsidR="00383F0C" w:rsidRPr="009F4A6C">
        <w:trPr>
          <w:trHeight w:val="47"/>
        </w:trPr>
        <w:tc>
          <w:tcPr>
            <w:tcW w:w="2641" w:type="dxa"/>
            <w:vMerge/>
            <w:shd w:val="clear" w:color="auto" w:fill="CCCCCC"/>
          </w:tcPr>
          <w:p w:rsidR="00383F0C" w:rsidRPr="009F4A6C" w:rsidRDefault="00383F0C" w:rsidP="007800DA">
            <w:pPr>
              <w:rPr>
                <w:rFonts w:ascii="BPG Glaho Mix" w:hAnsi="BPG Glaho Mix" w:cs="BPG Glaho Mix"/>
                <w:b/>
              </w:rPr>
            </w:pPr>
          </w:p>
        </w:tc>
        <w:tc>
          <w:tcPr>
            <w:tcW w:w="2632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 xml:space="preserve">  Zalian kargad</w:t>
            </w:r>
          </w:p>
        </w:tc>
        <w:tc>
          <w:tcPr>
            <w:tcW w:w="263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 xml:space="preserve">       kargad</w:t>
            </w:r>
          </w:p>
        </w:tc>
        <w:tc>
          <w:tcPr>
            <w:tcW w:w="2405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momxmareblis doneze</w:t>
            </w:r>
          </w:p>
        </w:tc>
      </w:tr>
      <w:tr w:rsidR="00383F0C" w:rsidRPr="009F4A6C">
        <w:trPr>
          <w:trHeight w:val="130"/>
        </w:trPr>
        <w:tc>
          <w:tcPr>
            <w:tcW w:w="2641" w:type="dxa"/>
          </w:tcPr>
          <w:p w:rsidR="00383F0C" w:rsidRPr="00804B58" w:rsidRDefault="00383F0C" w:rsidP="007800DA">
            <w:pPr>
              <w:rPr>
                <w:rFonts w:ascii="Tahoma" w:hAnsi="Tahoma" w:cs="Tahoma"/>
              </w:rPr>
            </w:pPr>
          </w:p>
        </w:tc>
        <w:tc>
          <w:tcPr>
            <w:tcW w:w="2632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05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</w:tr>
      <w:tr w:rsidR="00383F0C" w:rsidRPr="009F4A6C">
        <w:trPr>
          <w:trHeight w:val="130"/>
        </w:trPr>
        <w:tc>
          <w:tcPr>
            <w:tcW w:w="264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2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05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</w:tr>
      <w:tr w:rsidR="00383F0C" w:rsidRPr="009F4A6C">
        <w:trPr>
          <w:trHeight w:val="130"/>
        </w:trPr>
        <w:tc>
          <w:tcPr>
            <w:tcW w:w="264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2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05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</w:tr>
      <w:tr w:rsidR="00383F0C" w:rsidRPr="009F4A6C">
        <w:trPr>
          <w:trHeight w:val="130"/>
        </w:trPr>
        <w:tc>
          <w:tcPr>
            <w:tcW w:w="264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2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631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05" w:type="dxa"/>
          </w:tcPr>
          <w:p w:rsidR="00383F0C" w:rsidRPr="009F4A6C" w:rsidRDefault="00383F0C" w:rsidP="007800DA">
            <w:pPr>
              <w:rPr>
                <w:rFonts w:ascii="BPG Glaho Mix" w:hAnsi="BPG Glaho Mix" w:cs="BPG Glaho Mix"/>
              </w:rPr>
            </w:pPr>
          </w:p>
        </w:tc>
      </w:tr>
    </w:tbl>
    <w:p w:rsidR="00AE2B3D" w:rsidRDefault="00AE2B3D" w:rsidP="00383F0C">
      <w:pPr>
        <w:rPr>
          <w:rFonts w:ascii="BPG Glaho Mix" w:hAnsi="BPG Glaho Mix" w:cs="BPG Glaho Mix"/>
        </w:rPr>
      </w:pPr>
    </w:p>
    <w:p w:rsidR="00383F0C" w:rsidRPr="007F60F9" w:rsidRDefault="00383F0C" w:rsidP="00383F0C">
      <w:pPr>
        <w:rPr>
          <w:rFonts w:ascii="BPG Glaho Mix" w:hAnsi="BPG Glaho Mix" w:cs="BPG Glaho Mix"/>
          <w:b/>
          <w:sz w:val="28"/>
          <w:szCs w:val="28"/>
        </w:rPr>
      </w:pPr>
      <w:r w:rsidRPr="007F60F9">
        <w:rPr>
          <w:rFonts w:ascii="BPG Glaho Mix" w:hAnsi="BPG Glaho Mix" w:cs="BPG Glaho Mix"/>
          <w:b/>
          <w:sz w:val="28"/>
          <w:szCs w:val="28"/>
        </w:rPr>
        <w:t xml:space="preserve">ucxo enebis codna  </w:t>
      </w:r>
    </w:p>
    <w:p w:rsidR="00383F0C" w:rsidRPr="00922B6D" w:rsidRDefault="00383F0C" w:rsidP="00383F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rPr>
          <w:rFonts w:ascii="BPG Glaho Mix" w:hAnsi="BPG Glaho Mix" w:cs="BPG Glaho Mix"/>
          <w:b/>
          <w:lang w:val="de-AT"/>
        </w:rPr>
      </w:pPr>
      <w:r w:rsidRPr="00922B6D">
        <w:rPr>
          <w:rFonts w:ascii="BPG Glaho Mix" w:hAnsi="BPG Glaho Mix" w:cs="BPG Glaho Mix"/>
          <w:b/>
          <w:lang w:val="de-AT"/>
        </w:rPr>
        <w:t xml:space="preserve">flobT Tu ara sxva enebs qarTuli  enis garda?                 </w:t>
      </w:r>
      <w:r w:rsidRPr="009F4A6C">
        <w:rPr>
          <w:b/>
          <w:sz w:val="32"/>
          <w:szCs w:val="32"/>
        </w:rPr>
        <w:t></w:t>
      </w:r>
      <w:r w:rsidRPr="00922B6D">
        <w:rPr>
          <w:rFonts w:ascii="BPG Glaho Mix" w:hAnsi="BPG Glaho Mix" w:cs="BPG Glaho Mix"/>
          <w:b/>
          <w:sz w:val="32"/>
          <w:szCs w:val="32"/>
          <w:lang w:val="de-AT"/>
        </w:rPr>
        <w:t xml:space="preserve"> </w:t>
      </w:r>
      <w:r w:rsidRPr="00922B6D">
        <w:rPr>
          <w:rFonts w:ascii="BPG Glaho Mix" w:hAnsi="BPG Glaho Mix" w:cs="BPG Glaho Mix"/>
          <w:b/>
          <w:lang w:val="de-AT"/>
        </w:rPr>
        <w:t xml:space="preserve">diax    </w:t>
      </w:r>
      <w:r w:rsidRPr="00922B6D">
        <w:rPr>
          <w:rFonts w:ascii="BPG Glaho Mix" w:hAnsi="BPG Glaho Mix" w:cs="BPG Glaho Mix"/>
          <w:b/>
          <w:sz w:val="28"/>
          <w:szCs w:val="28"/>
          <w:lang w:val="de-AT"/>
        </w:rPr>
        <w:t xml:space="preserve">      </w:t>
      </w:r>
      <w:r w:rsidRPr="009F4A6C">
        <w:rPr>
          <w:b/>
          <w:sz w:val="32"/>
          <w:szCs w:val="32"/>
        </w:rPr>
        <w:t></w:t>
      </w:r>
      <w:r w:rsidR="00723FD0" w:rsidRPr="00922B6D">
        <w:rPr>
          <w:b/>
          <w:sz w:val="32"/>
          <w:szCs w:val="32"/>
          <w:lang w:val="de-AT"/>
        </w:rPr>
        <w:t xml:space="preserve"> </w:t>
      </w:r>
      <w:r w:rsidRPr="00922B6D">
        <w:rPr>
          <w:rFonts w:ascii="BPG Glaho Mix" w:hAnsi="BPG Glaho Mix" w:cs="BPG Glaho Mix"/>
          <w:b/>
          <w:lang w:val="de-AT"/>
        </w:rPr>
        <w:t>ara</w:t>
      </w:r>
    </w:p>
    <w:p w:rsidR="00383F0C" w:rsidRDefault="00383F0C" w:rsidP="00383F0C">
      <w:pPr>
        <w:rPr>
          <w:rFonts w:ascii="BPG Glaho Mix" w:hAnsi="BPG Glaho Mix" w:cs="BPG Glaho Mix"/>
          <w:lang w:val="ka-GE"/>
        </w:rPr>
      </w:pPr>
      <w:r w:rsidRPr="00922B6D">
        <w:rPr>
          <w:rFonts w:ascii="BPG Glaho Mix" w:hAnsi="BPG Glaho Mix" w:cs="BPG Glaho Mix"/>
          <w:lang w:val="de-AT"/>
        </w:rPr>
        <w:t>dadebiTi pasuxis SemTxvevaSi, gTxovT</w:t>
      </w:r>
      <w:r w:rsidR="008C3EF5">
        <w:rPr>
          <w:rFonts w:ascii="BPG Glaho Mix" w:hAnsi="BPG Glaho Mix" w:cs="BPG Glaho Mix"/>
          <w:lang w:val="ka-GE"/>
        </w:rPr>
        <w:t xml:space="preserve"> მიუთითოთ რომელი ენა იცით და ცოდნის დონე </w:t>
      </w:r>
    </w:p>
    <w:p w:rsidR="008C3EF5" w:rsidRPr="00922B6D" w:rsidRDefault="008C3EF5" w:rsidP="00383F0C">
      <w:pPr>
        <w:rPr>
          <w:rFonts w:ascii="BPG Glaho Mix" w:hAnsi="BPG Glaho Mix" w:cs="BPG Glaho Mix"/>
          <w:lang w:val="de-AT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823"/>
        <w:gridCol w:w="2425"/>
        <w:gridCol w:w="1620"/>
        <w:gridCol w:w="1664"/>
      </w:tblGrid>
      <w:tr w:rsidR="008C3EF5" w:rsidRPr="009F4A6C" w:rsidTr="001809BB">
        <w:tc>
          <w:tcPr>
            <w:tcW w:w="1823" w:type="dxa"/>
            <w:shd w:val="clear" w:color="auto" w:fill="E0E0E0"/>
          </w:tcPr>
          <w:p w:rsidR="008C3EF5" w:rsidRPr="009F4A6C" w:rsidRDefault="008C3EF5" w:rsidP="007800DA">
            <w:pPr>
              <w:rPr>
                <w:rFonts w:ascii="BPG Glaho Mix" w:hAnsi="BPG Glaho Mix" w:cs="BPG Glaho Mix"/>
                <w:b/>
              </w:rPr>
            </w:pPr>
            <w:r w:rsidRPr="00922B6D">
              <w:rPr>
                <w:rFonts w:ascii="BPG Glaho Mix" w:hAnsi="BPG Glaho Mix" w:cs="BPG Glaho Mix"/>
                <w:b/>
                <w:lang w:val="de-AT"/>
              </w:rPr>
              <w:t xml:space="preserve">       </w:t>
            </w:r>
            <w:r w:rsidRPr="009F4A6C">
              <w:rPr>
                <w:rFonts w:ascii="BPG Glaho Mix" w:hAnsi="BPG Glaho Mix" w:cs="BPG Glaho Mix"/>
                <w:b/>
              </w:rPr>
              <w:t>ucxo ena</w:t>
            </w:r>
          </w:p>
        </w:tc>
        <w:tc>
          <w:tcPr>
            <w:tcW w:w="2425" w:type="dxa"/>
            <w:shd w:val="clear" w:color="auto" w:fill="E0E0E0"/>
          </w:tcPr>
          <w:p w:rsidR="008C3EF5" w:rsidRPr="008C3EF5" w:rsidRDefault="008C3EF5" w:rsidP="008C3EF5">
            <w:pPr>
              <w:rPr>
                <w:rFonts w:ascii="BPG Glaho Mix" w:hAnsi="BPG Glaho Mix" w:cs="BPG Glaho Mix"/>
                <w:b/>
                <w:lang w:val="ka-GE"/>
              </w:rPr>
            </w:pPr>
            <w:r>
              <w:rPr>
                <w:rFonts w:ascii="BPG Glaho Mix" w:hAnsi="BPG Glaho Mix" w:cs="BPG Glaho Mix"/>
                <w:b/>
                <w:lang w:val="ka-GE"/>
              </w:rPr>
              <w:t>საშუალო</w:t>
            </w:r>
            <w:r w:rsidR="001809BB">
              <w:rPr>
                <w:rFonts w:ascii="BPG Glaho Mix" w:hAnsi="BPG Glaho Mix" w:cs="BPG Glaho Mix"/>
                <w:b/>
                <w:lang w:val="ka-GE"/>
              </w:rPr>
              <w:t>დ/ლექსიკონით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8C3EF5" w:rsidRPr="008C3EF5" w:rsidRDefault="008C3EF5" w:rsidP="007800DA">
            <w:pPr>
              <w:jc w:val="center"/>
              <w:rPr>
                <w:rFonts w:ascii="BPG Glaho Mix" w:hAnsi="BPG Glaho Mix" w:cs="BPG Glaho Mix"/>
                <w:b/>
                <w:lang w:val="ka-GE"/>
              </w:rPr>
            </w:pPr>
            <w:r>
              <w:rPr>
                <w:rFonts w:ascii="BPG Glaho Mix" w:hAnsi="BPG Glaho Mix" w:cs="BPG Glaho Mix"/>
                <w:b/>
                <w:lang w:val="ka-GE"/>
              </w:rPr>
              <w:t>კარგ</w:t>
            </w:r>
            <w:r w:rsidR="001809BB">
              <w:rPr>
                <w:rFonts w:ascii="BPG Glaho Mix" w:hAnsi="BPG Glaho Mix" w:cs="BPG Glaho Mix"/>
                <w:b/>
                <w:lang w:val="ka-GE"/>
              </w:rPr>
              <w:t>ად</w:t>
            </w:r>
          </w:p>
        </w:tc>
        <w:tc>
          <w:tcPr>
            <w:tcW w:w="1664" w:type="dxa"/>
            <w:shd w:val="clear" w:color="auto" w:fill="E0E0E0"/>
          </w:tcPr>
          <w:p w:rsidR="008C3EF5" w:rsidRPr="009F4A6C" w:rsidRDefault="008C3EF5" w:rsidP="008C3EF5">
            <w:pPr>
              <w:rPr>
                <w:rFonts w:ascii="BPG Glaho Mix" w:hAnsi="BPG Glaho Mix" w:cs="BPG Glaho Mix"/>
                <w:b/>
              </w:rPr>
            </w:pPr>
            <w:r>
              <w:rPr>
                <w:rFonts w:ascii="BPG Glaho Mix" w:hAnsi="BPG Glaho Mix" w:cs="BPG Glaho Mix"/>
                <w:b/>
                <w:lang w:val="ka-GE"/>
              </w:rPr>
              <w:t>ძალიან კარგ</w:t>
            </w:r>
            <w:r w:rsidR="001809BB">
              <w:rPr>
                <w:rFonts w:ascii="BPG Glaho Mix" w:hAnsi="BPG Glaho Mix" w:cs="BPG Glaho Mix"/>
                <w:b/>
                <w:lang w:val="ka-GE"/>
              </w:rPr>
              <w:t>ად</w:t>
            </w:r>
          </w:p>
        </w:tc>
      </w:tr>
      <w:tr w:rsidR="008C3EF5" w:rsidRPr="009F4A6C" w:rsidTr="001809BB">
        <w:tc>
          <w:tcPr>
            <w:tcW w:w="1823" w:type="dxa"/>
          </w:tcPr>
          <w:p w:rsidR="008C3EF5" w:rsidRPr="000A3BFC" w:rsidRDefault="000A3BFC" w:rsidP="007800DA">
            <w:pPr>
              <w:rPr>
                <w:rFonts w:ascii="Sylfaen" w:hAnsi="Sylfaen" w:cs="BPG Glaho Mix"/>
                <w:lang w:val="ka-GE"/>
              </w:rPr>
            </w:pPr>
            <w:r>
              <w:rPr>
                <w:rFonts w:ascii="Sylfaen" w:hAnsi="Sylfaen" w:cs="BPG Glaho Mix"/>
                <w:lang w:val="ka-GE"/>
              </w:rPr>
              <w:t>ინგლისური</w:t>
            </w:r>
          </w:p>
        </w:tc>
        <w:tc>
          <w:tcPr>
            <w:tcW w:w="2425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20" w:type="dxa"/>
          </w:tcPr>
          <w:p w:rsidR="008C3EF5" w:rsidRPr="000A3BFC" w:rsidRDefault="000A3BFC" w:rsidP="007800DA">
            <w:pPr>
              <w:rPr>
                <w:rFonts w:ascii="Sylfaen" w:hAnsi="Sylfaen" w:cs="BPG Glaho Mix"/>
                <w:lang w:val="ka-GE"/>
              </w:rPr>
            </w:pPr>
            <w:r>
              <w:rPr>
                <w:rFonts w:ascii="Sylfaen" w:hAnsi="Sylfaen" w:cs="BPG Glaho Mix"/>
                <w:lang w:val="ka-GE"/>
              </w:rPr>
              <w:t xml:space="preserve"> კარგად</w:t>
            </w:r>
          </w:p>
        </w:tc>
        <w:tc>
          <w:tcPr>
            <w:tcW w:w="1664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</w:tr>
      <w:tr w:rsidR="008C3EF5" w:rsidRPr="009F4A6C" w:rsidTr="001809BB">
        <w:tc>
          <w:tcPr>
            <w:tcW w:w="1823" w:type="dxa"/>
          </w:tcPr>
          <w:p w:rsidR="008C3EF5" w:rsidRPr="000A3BFC" w:rsidRDefault="000A3BFC" w:rsidP="007800DA">
            <w:pPr>
              <w:rPr>
                <w:rFonts w:ascii="Sylfaen" w:hAnsi="Sylfaen" w:cs="BPG Glaho Mix"/>
                <w:lang w:val="ka-GE"/>
              </w:rPr>
            </w:pPr>
            <w:r>
              <w:rPr>
                <w:rFonts w:ascii="Sylfaen" w:hAnsi="Sylfaen" w:cs="BPG Glaho Mix"/>
                <w:lang w:val="ka-GE"/>
              </w:rPr>
              <w:t>რუსული</w:t>
            </w:r>
          </w:p>
        </w:tc>
        <w:tc>
          <w:tcPr>
            <w:tcW w:w="2425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20" w:type="dxa"/>
          </w:tcPr>
          <w:p w:rsidR="008C3EF5" w:rsidRPr="000A3BFC" w:rsidRDefault="000A3BFC" w:rsidP="007800DA">
            <w:pPr>
              <w:rPr>
                <w:rFonts w:ascii="Sylfaen" w:hAnsi="Sylfaen" w:cs="BPG Glaho Mix"/>
                <w:lang w:val="ka-GE"/>
              </w:rPr>
            </w:pPr>
            <w:r>
              <w:rPr>
                <w:rFonts w:ascii="Sylfaen" w:hAnsi="Sylfaen" w:cs="BPG Glaho Mix"/>
                <w:lang w:val="ka-GE"/>
              </w:rPr>
              <w:t>კარგად</w:t>
            </w:r>
          </w:p>
        </w:tc>
        <w:tc>
          <w:tcPr>
            <w:tcW w:w="1664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</w:tr>
      <w:tr w:rsidR="008C3EF5" w:rsidRPr="009F4A6C" w:rsidTr="001809BB">
        <w:tc>
          <w:tcPr>
            <w:tcW w:w="1823" w:type="dxa"/>
          </w:tcPr>
          <w:p w:rsidR="008C3EF5" w:rsidRPr="000A3BFC" w:rsidRDefault="000A3BFC" w:rsidP="007800DA">
            <w:pPr>
              <w:rPr>
                <w:rFonts w:ascii="Sylfaen" w:hAnsi="Sylfaen" w:cs="BPG Glaho Mix"/>
                <w:lang w:val="ka-GE"/>
              </w:rPr>
            </w:pPr>
            <w:r>
              <w:rPr>
                <w:rFonts w:ascii="Sylfaen" w:hAnsi="Sylfaen" w:cs="BPG Glaho Mix"/>
                <w:lang w:val="ka-GE"/>
              </w:rPr>
              <w:t>გერმანული</w:t>
            </w:r>
          </w:p>
        </w:tc>
        <w:tc>
          <w:tcPr>
            <w:tcW w:w="2425" w:type="dxa"/>
          </w:tcPr>
          <w:p w:rsidR="008C3EF5" w:rsidRPr="000A3BFC" w:rsidRDefault="000A3BFC" w:rsidP="007800DA">
            <w:pPr>
              <w:rPr>
                <w:rFonts w:ascii="Sylfaen" w:hAnsi="Sylfaen" w:cs="BPG Glaho Mix"/>
                <w:lang w:val="ka-GE"/>
              </w:rPr>
            </w:pPr>
            <w:r>
              <w:rPr>
                <w:rFonts w:ascii="Sylfaen" w:hAnsi="Sylfaen" w:cs="BPG Glaho Mix"/>
                <w:lang w:val="ka-GE"/>
              </w:rPr>
              <w:t>საშუალოდ</w:t>
            </w:r>
          </w:p>
        </w:tc>
        <w:tc>
          <w:tcPr>
            <w:tcW w:w="1620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64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</w:tr>
      <w:tr w:rsidR="008C3EF5" w:rsidRPr="009F4A6C" w:rsidTr="001809BB">
        <w:tc>
          <w:tcPr>
            <w:tcW w:w="1823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25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20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64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</w:tr>
      <w:tr w:rsidR="008C3EF5" w:rsidRPr="009F4A6C" w:rsidTr="001809BB">
        <w:tc>
          <w:tcPr>
            <w:tcW w:w="1823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25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20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64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</w:tr>
      <w:tr w:rsidR="008C3EF5" w:rsidRPr="009F4A6C" w:rsidTr="001809BB">
        <w:tc>
          <w:tcPr>
            <w:tcW w:w="1823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2425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20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  <w:tc>
          <w:tcPr>
            <w:tcW w:w="1664" w:type="dxa"/>
          </w:tcPr>
          <w:p w:rsidR="008C3EF5" w:rsidRPr="009F4A6C" w:rsidRDefault="008C3EF5" w:rsidP="007800DA">
            <w:pPr>
              <w:rPr>
                <w:rFonts w:ascii="BPG Glaho Mix" w:hAnsi="BPG Glaho Mix" w:cs="BPG Glaho Mix"/>
              </w:rPr>
            </w:pPr>
          </w:p>
        </w:tc>
      </w:tr>
    </w:tbl>
    <w:p w:rsidR="004B493B" w:rsidRPr="009E5070" w:rsidRDefault="004B493B" w:rsidP="0016791D">
      <w:pPr>
        <w:rPr>
          <w:rFonts w:ascii="BPG Glaho Mix" w:hAnsi="BPG Glaho Mix" w:cs="BPG Glaho Mix"/>
          <w:b/>
          <w:sz w:val="28"/>
          <w:szCs w:val="28"/>
        </w:rPr>
      </w:pPr>
      <w:r w:rsidRPr="009E5070">
        <w:rPr>
          <w:rFonts w:ascii="BPG Glaho Mix" w:hAnsi="BPG Glaho Mix" w:cs="BPG Glaho Mix"/>
          <w:b/>
          <w:sz w:val="28"/>
          <w:szCs w:val="28"/>
        </w:rPr>
        <w:t>samuSao gamocdileba</w:t>
      </w:r>
    </w:p>
    <w:p w:rsidR="0016791D" w:rsidRPr="008C3EF5" w:rsidRDefault="004B493B" w:rsidP="008C3EF5">
      <w:pPr>
        <w:ind w:left="6237" w:hanging="6237"/>
        <w:rPr>
          <w:rFonts w:ascii="BPG Glaho Mix" w:hAnsi="BPG Glaho Mix" w:cs="BPG Glaho Mix"/>
          <w:lang w:val="ka-GE"/>
        </w:rPr>
      </w:pPr>
      <w:r w:rsidRPr="009F4A6C">
        <w:rPr>
          <w:rFonts w:ascii="BPG Glaho Mix" w:hAnsi="BPG Glaho Mix" w:cs="BPG Glaho Mix"/>
        </w:rPr>
        <w:t>gTxovT miu</w:t>
      </w:r>
      <w:r w:rsidR="00BB3ABC" w:rsidRPr="009F4A6C">
        <w:rPr>
          <w:rFonts w:ascii="BPG Glaho Mix" w:hAnsi="BPG Glaho Mix" w:cs="BPG Glaho Mix"/>
        </w:rPr>
        <w:t xml:space="preserve">TiToT </w:t>
      </w:r>
      <w:r w:rsidR="008C3EF5">
        <w:rPr>
          <w:rFonts w:ascii="BPG Glaho Mix" w:hAnsi="BPG Glaho Mix" w:cs="BPG Glaho Mix"/>
        </w:rPr>
        <w:t>samuSao gamocdileba</w:t>
      </w:r>
      <w:r w:rsidR="008C3EF5">
        <w:rPr>
          <w:rFonts w:ascii="BPG Glaho Mix" w:hAnsi="BPG Glaho Mix" w:cs="BPG Glaho Mix"/>
          <w:lang w:val="ka-GE"/>
        </w:rPr>
        <w:t>:</w:t>
      </w:r>
    </w:p>
    <w:p w:rsidR="004B493B" w:rsidRPr="00FE6D5F" w:rsidRDefault="00BC56DE" w:rsidP="00BC56DE">
      <w:pPr>
        <w:rPr>
          <w:rFonts w:ascii="BPG Glaho Mix" w:hAnsi="BPG Glaho Mix" w:cs="BPG Glaho Mix"/>
          <w:b/>
          <w:color w:val="FFFFFF"/>
        </w:rPr>
      </w:pPr>
      <w:r w:rsidRPr="00FE6D5F">
        <w:rPr>
          <w:rFonts w:ascii="BPG Glaho Mix" w:hAnsi="BPG Glaho Mix" w:cs="BPG Glaho Mix"/>
          <w:b/>
          <w:color w:val="FFFFFF"/>
          <w:highlight w:val="black"/>
        </w:rPr>
        <w:t>1</w:t>
      </w:r>
    </w:p>
    <w:tbl>
      <w:tblPr>
        <w:tblW w:w="8820" w:type="dxa"/>
        <w:tblInd w:w="107" w:type="dxa"/>
        <w:tblBorders>
          <w:top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268"/>
        <w:gridCol w:w="3402"/>
        <w:gridCol w:w="3150"/>
      </w:tblGrid>
      <w:tr w:rsidR="008C3EF5" w:rsidRPr="009F4A6C" w:rsidTr="008C3EF5">
        <w:trPr>
          <w:cantSplit/>
          <w:trHeight w:hRule="exact" w:val="7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pct10" w:color="auto" w:fill="auto"/>
            <w:vAlign w:val="center"/>
          </w:tcPr>
          <w:p w:rsidR="008C3EF5" w:rsidRPr="00922B6D" w:rsidRDefault="008C3EF5" w:rsidP="00194B34">
            <w:pPr>
              <w:rPr>
                <w:rFonts w:ascii="BPG Glaho Mix" w:hAnsi="BPG Glaho Mix" w:cs="BPG Glaho Mix"/>
                <w:b/>
                <w:lang w:val="de-AT"/>
              </w:rPr>
            </w:pPr>
            <w:r w:rsidRPr="00922B6D">
              <w:rPr>
                <w:rFonts w:ascii="BPG Glaho Mix" w:hAnsi="BPG Glaho Mix" w:cs="BPG Glaho Mix"/>
                <w:b/>
                <w:lang w:val="de-AT"/>
              </w:rPr>
              <w:t>periodi (dawyebisa da dasrulebis Tve/weli)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8C3EF5" w:rsidRPr="008C3EF5" w:rsidRDefault="00A02596" w:rsidP="00194B34">
            <w:pPr>
              <w:pStyle w:val="In-fill"/>
              <w:rPr>
                <w:rFonts w:ascii="BPG Glaho Mix" w:hAnsi="BPG Glaho Mix" w:cs="BPG Glaho Mix"/>
                <w:b/>
                <w:lang w:val="ka-GE"/>
              </w:rPr>
            </w:pPr>
            <w:r w:rsidRPr="009F4A6C">
              <w:rPr>
                <w:rFonts w:ascii="BPG Glaho Mix" w:hAnsi="BPG Glaho Mix" w:cs="BPG Glaho Mix"/>
                <w:b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" w:name="Text46"/>
            <w:r w:rsidR="008C3EF5" w:rsidRPr="009F4A6C">
              <w:rPr>
                <w:rFonts w:ascii="BPG Glaho Mix" w:hAnsi="BPG Glaho Mix" w:cs="BPG Glaho Mix"/>
                <w:b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</w:rPr>
            </w:r>
            <w:r w:rsidRPr="009F4A6C">
              <w:rPr>
                <w:rFonts w:ascii="BPG Glaho Mix" w:hAnsi="BPG Glaho Mix" w:cs="BPG Glaho Mix"/>
                <w:b/>
              </w:rPr>
              <w:fldChar w:fldCharType="separate"/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Pr="009F4A6C">
              <w:rPr>
                <w:rFonts w:ascii="BPG Glaho Mix" w:hAnsi="BPG Glaho Mix" w:cs="BPG Glaho Mix"/>
                <w:b/>
              </w:rPr>
              <w:fldChar w:fldCharType="end"/>
            </w:r>
            <w:bookmarkEnd w:id="6"/>
            <w:r w:rsidR="008C3EF5">
              <w:rPr>
                <w:rFonts w:ascii="BPG Glaho Mix" w:hAnsi="BPG Glaho Mix" w:cs="BPG Glaho Mix"/>
                <w:b/>
                <w:lang w:val="ka-GE"/>
              </w:rPr>
              <w:t xml:space="preserve">            </w:t>
            </w:r>
            <w:r w:rsidR="000A3BFC">
              <w:rPr>
                <w:rFonts w:ascii="Sylfaen" w:hAnsi="Sylfaen" w:cs="BPG Glaho Mix"/>
                <w:b/>
                <w:lang w:val="ka-GE"/>
              </w:rPr>
              <w:t>2006</w:t>
            </w:r>
            <w:r w:rsidR="008C3EF5">
              <w:rPr>
                <w:rFonts w:ascii="BPG Glaho Mix" w:hAnsi="BPG Glaho Mix" w:cs="BPG Glaho Mix"/>
                <w:b/>
                <w:lang w:val="ka-GE"/>
              </w:rPr>
              <w:t xml:space="preserve">                                                           </w:t>
            </w:r>
          </w:p>
        </w:tc>
        <w:tc>
          <w:tcPr>
            <w:tcW w:w="31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C3EF5" w:rsidRPr="000A3BFC" w:rsidRDefault="000A3BFC" w:rsidP="00194B34">
            <w:pPr>
              <w:pStyle w:val="In-fill"/>
              <w:rPr>
                <w:rFonts w:ascii="Sylfaen" w:hAnsi="Sylfaen" w:cs="BPG Glaho Mix"/>
                <w:b/>
                <w:kern w:val="18"/>
                <w:lang w:val="ka-GE" w:eastAsia="en-US"/>
              </w:rPr>
            </w:pPr>
            <w:r>
              <w:rPr>
                <w:rFonts w:ascii="Sylfaen" w:hAnsi="Sylfaen" w:cs="BPG Glaho Mix"/>
                <w:b/>
                <w:kern w:val="18"/>
                <w:lang w:val="ka-GE" w:eastAsia="en-US"/>
              </w:rPr>
              <w:t xml:space="preserve"> 2007</w:t>
            </w:r>
          </w:p>
        </w:tc>
      </w:tr>
      <w:tr w:rsidR="008842FA" w:rsidRPr="009F4A6C" w:rsidTr="008C3EF5">
        <w:trPr>
          <w:cantSplit/>
          <w:trHeight w:hRule="exact" w:val="422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842FA" w:rsidRPr="009F4A6C" w:rsidRDefault="006C7769" w:rsidP="00194B3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organizaci</w:t>
            </w:r>
            <w:r w:rsidR="008D5858" w:rsidRPr="009F4A6C">
              <w:rPr>
                <w:rFonts w:ascii="BPG Glaho Mix" w:hAnsi="BPG Glaho Mix" w:cs="BPG Glaho Mix"/>
                <w:b/>
              </w:rPr>
              <w:t>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842FA" w:rsidRPr="000A3BFC" w:rsidRDefault="00A02596" w:rsidP="00194B34">
            <w:pPr>
              <w:pStyle w:val="In-fill"/>
              <w:rPr>
                <w:rFonts w:ascii="Sylfaen" w:hAnsi="Sylfaen" w:cs="BPG Glaho Mix"/>
                <w:b/>
                <w:kern w:val="18"/>
                <w:lang w:val="ka-GE" w:eastAsia="en-US"/>
              </w:rPr>
            </w:pP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7" w:name="Text48"/>
            <w:r w:rsidR="008842FA"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separate"/>
            </w:r>
            <w:r w:rsidR="008842FA" w:rsidRPr="009F4A6C">
              <w:rPr>
                <w:rFonts w:cs="BPG Glaho Mix"/>
                <w:b/>
                <w:kern w:val="18"/>
              </w:rPr>
              <w:t> </w:t>
            </w:r>
            <w:r w:rsidR="008842FA" w:rsidRPr="009F4A6C">
              <w:rPr>
                <w:rFonts w:cs="BPG Glaho Mix"/>
                <w:b/>
                <w:kern w:val="18"/>
              </w:rPr>
              <w:t> </w:t>
            </w:r>
            <w:r w:rsidR="008842FA" w:rsidRPr="009F4A6C">
              <w:rPr>
                <w:rFonts w:cs="BPG Glaho Mix"/>
                <w:b/>
                <w:kern w:val="18"/>
              </w:rPr>
              <w:t> </w:t>
            </w:r>
            <w:r w:rsidR="008842FA" w:rsidRPr="009F4A6C">
              <w:rPr>
                <w:rFonts w:cs="BPG Glaho Mix"/>
                <w:b/>
                <w:kern w:val="18"/>
              </w:rPr>
              <w:t> </w:t>
            </w:r>
            <w:r w:rsidR="008842FA" w:rsidRPr="009F4A6C">
              <w:rPr>
                <w:rFonts w:cs="BPG Glaho Mix"/>
                <w:b/>
                <w:kern w:val="18"/>
              </w:rPr>
              <w:t> </w: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end"/>
            </w:r>
            <w:bookmarkEnd w:id="7"/>
            <w:r w:rsidR="000A3BFC">
              <w:rPr>
                <w:rFonts w:ascii="Sylfaen" w:hAnsi="Sylfaen" w:cs="BPG Glaho Mix"/>
                <w:b/>
                <w:kern w:val="18"/>
                <w:lang w:val="ka-GE" w:eastAsia="en-US"/>
              </w:rPr>
              <w:t>სსიპ–სოციალური დაზღვევის ერთიანი სახელმწიფო ფონდი</w:t>
            </w:r>
          </w:p>
        </w:tc>
      </w:tr>
      <w:tr w:rsidR="008C3EF5" w:rsidRPr="009F4A6C" w:rsidTr="008C3EF5">
        <w:trPr>
          <w:cantSplit/>
          <w:trHeight w:hRule="exact" w:val="400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194B3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dakavebuli pozicia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0A3BFC" w:rsidRDefault="000A3BFC" w:rsidP="00194B34">
            <w:pPr>
              <w:pStyle w:val="In-fill"/>
              <w:rPr>
                <w:rFonts w:ascii="Sylfaen" w:hAnsi="Sylfaen" w:cs="BPG Glaho Mix"/>
                <w:b/>
                <w:kern w:val="18"/>
                <w:lang w:val="ka-GE" w:eastAsia="en-US"/>
              </w:rPr>
            </w:pPr>
            <w:r>
              <w:rPr>
                <w:rFonts w:ascii="Sylfaen" w:hAnsi="Sylfaen" w:cs="BPG Glaho Mix"/>
                <w:b/>
                <w:kern w:val="18"/>
                <w:lang w:val="ka-GE" w:eastAsia="en-US"/>
              </w:rPr>
              <w:t>მთავარი სპეციალისტი</w:t>
            </w:r>
          </w:p>
        </w:tc>
      </w:tr>
      <w:tr w:rsidR="00FC3ECB" w:rsidRPr="009F4A6C" w:rsidTr="008C3EF5">
        <w:trPr>
          <w:cantSplit/>
          <w:trHeight w:hRule="exact" w:val="835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FC3ECB" w:rsidRPr="009F4A6C" w:rsidRDefault="00FE63D4" w:rsidP="00194B3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mokled aRwereT Tqvenze dakisrebuli funqcia-movaleobebi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FC3ECB" w:rsidRPr="009F4A6C" w:rsidRDefault="000A3BFC" w:rsidP="00194B34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  <w:r w:rsidRPr="000A3BFC">
              <w:rPr>
                <w:rFonts w:ascii="BPG Glaho Mix" w:hAnsi="BPG Glaho Mix" w:cs="BPG Glaho Mix"/>
                <w:b/>
                <w:kern w:val="18"/>
                <w:lang w:eastAsia="en-US"/>
              </w:rPr>
              <w:t xml:space="preserve">SromiTi movaleobis Sesrulebisas tramvirebuli da profdaavadebuli pirebisaTvis zianis anazRaurebis uflebis gansazRvris </w:t>
            </w:r>
            <w:r>
              <w:rPr>
                <w:rFonts w:ascii="Sylfaen" w:hAnsi="Sylfaen" w:cs="BPG Glaho Mix"/>
                <w:b/>
                <w:kern w:val="18"/>
                <w:lang w:val="ka-GE" w:eastAsia="en-US"/>
              </w:rPr>
              <w:t xml:space="preserve">სამართლებრივი </w:t>
            </w:r>
            <w:r w:rsidRPr="000A3BFC">
              <w:rPr>
                <w:rFonts w:ascii="BPG Glaho Mix" w:hAnsi="BPG Glaho Mix" w:cs="BPG Glaho Mix"/>
                <w:b/>
                <w:kern w:val="18"/>
                <w:lang w:eastAsia="en-US"/>
              </w:rPr>
              <w:t>uzrunvelyofa.</w:t>
            </w:r>
          </w:p>
        </w:tc>
      </w:tr>
      <w:tr w:rsidR="00FE63D4" w:rsidRPr="009F4A6C" w:rsidTr="008C3EF5">
        <w:trPr>
          <w:cantSplit/>
          <w:trHeight w:hRule="exact" w:val="456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FE63D4" w:rsidRPr="009F4A6C" w:rsidRDefault="00FE63D4" w:rsidP="00194B34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wasvlis mizezi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E63D4" w:rsidRPr="000A3BFC" w:rsidRDefault="000A3BFC" w:rsidP="00194B34">
            <w:pPr>
              <w:pStyle w:val="In-fill"/>
              <w:rPr>
                <w:rFonts w:ascii="Sylfaen" w:hAnsi="Sylfaen" w:cs="BPG Glaho Mix"/>
                <w:b/>
                <w:kern w:val="18"/>
                <w:lang w:val="ka-GE" w:eastAsia="en-US"/>
              </w:rPr>
            </w:pPr>
            <w:r>
              <w:rPr>
                <w:rFonts w:ascii="Sylfaen" w:hAnsi="Sylfaen" w:cs="BPG Glaho Mix"/>
                <w:b/>
                <w:kern w:val="18"/>
                <w:lang w:val="ka-GE" w:eastAsia="en-US"/>
              </w:rPr>
              <w:t>ფონდის რეორგანიზაცია</w:t>
            </w:r>
          </w:p>
        </w:tc>
      </w:tr>
    </w:tbl>
    <w:p w:rsidR="00FE63D4" w:rsidRDefault="00FE63D4" w:rsidP="008842FA">
      <w:pPr>
        <w:rPr>
          <w:rFonts w:ascii="BPG Glaho Mix" w:hAnsi="BPG Glaho Mix" w:cs="BPG Glaho Mix"/>
          <w:b/>
          <w:color w:val="FFFFFF"/>
          <w:lang w:val="ka-GE"/>
        </w:rPr>
      </w:pPr>
      <w:r w:rsidRPr="00FE6D5F">
        <w:rPr>
          <w:rFonts w:ascii="BPG Glaho Mix" w:hAnsi="BPG Glaho Mix" w:cs="BPG Glaho Mix"/>
          <w:b/>
          <w:color w:val="FFFFFF"/>
          <w:highlight w:val="black"/>
        </w:rPr>
        <w:t>2</w:t>
      </w:r>
    </w:p>
    <w:tbl>
      <w:tblPr>
        <w:tblW w:w="8820" w:type="dxa"/>
        <w:tblInd w:w="107" w:type="dxa"/>
        <w:tblBorders>
          <w:top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268"/>
        <w:gridCol w:w="3402"/>
        <w:gridCol w:w="3150"/>
      </w:tblGrid>
      <w:tr w:rsidR="008C3EF5" w:rsidRPr="009F4A6C" w:rsidTr="004A4123">
        <w:trPr>
          <w:cantSplit/>
          <w:trHeight w:hRule="exact" w:val="7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pct10" w:color="auto" w:fill="auto"/>
            <w:vAlign w:val="center"/>
          </w:tcPr>
          <w:p w:rsidR="008C3EF5" w:rsidRPr="00922B6D" w:rsidRDefault="008C3EF5" w:rsidP="004A4123">
            <w:pPr>
              <w:rPr>
                <w:rFonts w:ascii="BPG Glaho Mix" w:hAnsi="BPG Glaho Mix" w:cs="BPG Glaho Mix"/>
                <w:b/>
                <w:lang w:val="de-AT"/>
              </w:rPr>
            </w:pPr>
            <w:r w:rsidRPr="00922B6D">
              <w:rPr>
                <w:rFonts w:ascii="BPG Glaho Mix" w:hAnsi="BPG Glaho Mix" w:cs="BPG Glaho Mix"/>
                <w:b/>
                <w:lang w:val="de-AT"/>
              </w:rPr>
              <w:t>periodi (dawyebisa da dasrulebis Tve/weli)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8C3EF5" w:rsidRPr="008C3EF5" w:rsidRDefault="00A02596" w:rsidP="004A4123">
            <w:pPr>
              <w:pStyle w:val="In-fill"/>
              <w:rPr>
                <w:rFonts w:ascii="BPG Glaho Mix" w:hAnsi="BPG Glaho Mix" w:cs="BPG Glaho Mix"/>
                <w:b/>
                <w:lang w:val="ka-GE"/>
              </w:rPr>
            </w:pPr>
            <w:r w:rsidRPr="009F4A6C">
              <w:rPr>
                <w:rFonts w:ascii="BPG Glaho Mix" w:hAnsi="BPG Glaho Mix" w:cs="BPG Glaho Mix"/>
                <w:b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="008C3EF5" w:rsidRPr="009F4A6C">
              <w:rPr>
                <w:rFonts w:ascii="BPG Glaho Mix" w:hAnsi="BPG Glaho Mix" w:cs="BPG Glaho Mix"/>
                <w:b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</w:rPr>
            </w:r>
            <w:r w:rsidRPr="009F4A6C">
              <w:rPr>
                <w:rFonts w:ascii="BPG Glaho Mix" w:hAnsi="BPG Glaho Mix" w:cs="BPG Glaho Mix"/>
                <w:b/>
              </w:rPr>
              <w:fldChar w:fldCharType="separate"/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Pr="009F4A6C">
              <w:rPr>
                <w:rFonts w:ascii="BPG Glaho Mix" w:hAnsi="BPG Glaho Mix" w:cs="BPG Glaho Mix"/>
                <w:b/>
              </w:rPr>
              <w:fldChar w:fldCharType="end"/>
            </w:r>
            <w:r w:rsidR="008C3EF5">
              <w:rPr>
                <w:rFonts w:ascii="BPG Glaho Mix" w:hAnsi="BPG Glaho Mix" w:cs="BPG Glaho Mix"/>
                <w:b/>
                <w:lang w:val="ka-GE"/>
              </w:rPr>
              <w:t xml:space="preserve">           </w:t>
            </w:r>
            <w:r w:rsidR="000A3BFC">
              <w:rPr>
                <w:rFonts w:ascii="Sylfaen" w:hAnsi="Sylfaen" w:cs="BPG Glaho Mix"/>
                <w:b/>
                <w:lang w:val="ka-GE"/>
              </w:rPr>
              <w:t>2011</w:t>
            </w:r>
            <w:r w:rsidR="008C3EF5">
              <w:rPr>
                <w:rFonts w:ascii="BPG Glaho Mix" w:hAnsi="BPG Glaho Mix" w:cs="BPG Glaho Mix"/>
                <w:b/>
                <w:lang w:val="ka-GE"/>
              </w:rPr>
              <w:t xml:space="preserve">                                                            </w:t>
            </w:r>
          </w:p>
        </w:tc>
        <w:tc>
          <w:tcPr>
            <w:tcW w:w="31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C3EF5" w:rsidRPr="000A3BFC" w:rsidRDefault="000A3BFC" w:rsidP="004A4123">
            <w:pPr>
              <w:pStyle w:val="In-fill"/>
              <w:rPr>
                <w:rFonts w:ascii="Sylfaen" w:hAnsi="Sylfaen" w:cs="BPG Glaho Mix"/>
                <w:b/>
                <w:kern w:val="18"/>
                <w:lang w:val="ka-GE" w:eastAsia="en-US"/>
              </w:rPr>
            </w:pPr>
            <w:r>
              <w:rPr>
                <w:rFonts w:ascii="Sylfaen" w:hAnsi="Sylfaen" w:cs="BPG Glaho Mix"/>
                <w:b/>
                <w:kern w:val="18"/>
                <w:lang w:val="ka-GE" w:eastAsia="en-US"/>
              </w:rPr>
              <w:t>დღემდე</w:t>
            </w:r>
          </w:p>
        </w:tc>
      </w:tr>
      <w:tr w:rsidR="008C3EF5" w:rsidRPr="009F4A6C" w:rsidTr="004A4123">
        <w:trPr>
          <w:cantSplit/>
          <w:trHeight w:hRule="exact" w:val="422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organizacia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0A3BFC" w:rsidRDefault="00A02596" w:rsidP="004A4123">
            <w:pPr>
              <w:pStyle w:val="In-fill"/>
              <w:rPr>
                <w:rFonts w:ascii="Sylfaen" w:hAnsi="Sylfaen" w:cs="BPG Glaho Mix"/>
                <w:b/>
                <w:kern w:val="18"/>
                <w:lang w:val="ka-GE" w:eastAsia="en-US"/>
              </w:rPr>
            </w:pP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="008C3EF5"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separate"/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end"/>
            </w:r>
            <w:r w:rsidR="000A3BFC">
              <w:rPr>
                <w:rFonts w:ascii="Sylfaen" w:hAnsi="Sylfaen" w:cs="BPG Glaho Mix"/>
                <w:b/>
                <w:kern w:val="18"/>
                <w:lang w:val="ka-GE" w:eastAsia="en-US"/>
              </w:rPr>
              <w:t>სსიპ–სოციალური მომსახურების სააგენტო</w:t>
            </w:r>
          </w:p>
        </w:tc>
      </w:tr>
      <w:tr w:rsidR="008C3EF5" w:rsidRPr="009F4A6C" w:rsidTr="004A4123">
        <w:trPr>
          <w:cantSplit/>
          <w:trHeight w:hRule="exact" w:val="400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dakavebuli pozicia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0A3BFC" w:rsidRDefault="000A3BFC" w:rsidP="004A4123">
            <w:pPr>
              <w:pStyle w:val="In-fill"/>
              <w:rPr>
                <w:rFonts w:ascii="Sylfaen" w:hAnsi="Sylfaen" w:cs="BPG Glaho Mix"/>
                <w:b/>
                <w:kern w:val="18"/>
                <w:lang w:val="ka-GE" w:eastAsia="en-US"/>
              </w:rPr>
            </w:pPr>
            <w:r>
              <w:rPr>
                <w:rFonts w:ascii="Sylfaen" w:hAnsi="Sylfaen" w:cs="BPG Glaho Mix"/>
                <w:b/>
                <w:kern w:val="18"/>
                <w:lang w:val="ka-GE" w:eastAsia="en-US"/>
              </w:rPr>
              <w:t>უფროსი სპეციალისტი</w:t>
            </w:r>
          </w:p>
        </w:tc>
      </w:tr>
      <w:tr w:rsidR="008C3EF5" w:rsidRPr="009F4A6C" w:rsidTr="004A4123">
        <w:trPr>
          <w:cantSplit/>
          <w:trHeight w:hRule="exact" w:val="835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mokled aRwereT Tqvenze dakisrebuli funqcia-movaleobebi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2B6922" w:rsidRDefault="002B6922" w:rsidP="002B6922">
            <w:pPr>
              <w:pStyle w:val="In-fill"/>
              <w:rPr>
                <w:rFonts w:ascii="Sylfaen" w:hAnsi="Sylfaen" w:cs="BPG Glaho Mix"/>
                <w:b/>
                <w:kern w:val="18"/>
                <w:lang w:val="ka-GE" w:eastAsia="en-US"/>
              </w:rPr>
            </w:pPr>
            <w:r>
              <w:rPr>
                <w:rFonts w:ascii="Sylfaen" w:hAnsi="Sylfaen" w:cs="BPG Glaho Mix"/>
                <w:b/>
                <w:kern w:val="18"/>
                <w:lang w:val="ka-GE" w:eastAsia="en-US"/>
              </w:rPr>
              <w:t>ჯანმრთელობის დაცვის სახელმწიფო პროგრამების ფარგლებში</w:t>
            </w:r>
            <w:r w:rsidRPr="002B6922">
              <w:rPr>
                <w:rFonts w:ascii="Sylfaen" w:hAnsi="Sylfaen" w:cs="BPG Glaho Mix"/>
                <w:b/>
                <w:kern w:val="18"/>
                <w:highlight w:val="yellow"/>
                <w:lang w:val="ka-GE" w:eastAsia="en-US"/>
              </w:rPr>
              <w:t>??????</w:t>
            </w:r>
          </w:p>
        </w:tc>
      </w:tr>
      <w:tr w:rsidR="008C3EF5" w:rsidRPr="009F4A6C" w:rsidTr="004A4123">
        <w:trPr>
          <w:cantSplit/>
          <w:trHeight w:hRule="exact" w:val="456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wasvlis mizezi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</w:tbl>
    <w:p w:rsidR="008C3EF5" w:rsidRPr="008C3EF5" w:rsidRDefault="008C3EF5" w:rsidP="008842FA">
      <w:pPr>
        <w:rPr>
          <w:rFonts w:ascii="BPG Glaho Mix" w:hAnsi="BPG Glaho Mix" w:cs="BPG Glaho Mix"/>
          <w:b/>
          <w:color w:val="FFFFFF"/>
          <w:lang w:val="ka-GE"/>
        </w:rPr>
      </w:pPr>
    </w:p>
    <w:p w:rsidR="00FE63D4" w:rsidRDefault="00FE63D4" w:rsidP="008842FA">
      <w:pPr>
        <w:rPr>
          <w:rFonts w:ascii="BPG Glaho Mix" w:hAnsi="BPG Glaho Mix" w:cs="BPG Glaho Mix"/>
          <w:b/>
          <w:color w:val="FFFFFF"/>
          <w:lang w:val="ka-GE"/>
        </w:rPr>
      </w:pPr>
      <w:r w:rsidRPr="00FE6D5F">
        <w:rPr>
          <w:rFonts w:ascii="BPG Glaho Mix" w:hAnsi="BPG Glaho Mix" w:cs="BPG Glaho Mix"/>
          <w:b/>
          <w:color w:val="FFFFFF"/>
          <w:highlight w:val="black"/>
        </w:rPr>
        <w:t>3</w:t>
      </w:r>
    </w:p>
    <w:tbl>
      <w:tblPr>
        <w:tblW w:w="8820" w:type="dxa"/>
        <w:tblInd w:w="107" w:type="dxa"/>
        <w:tblBorders>
          <w:top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268"/>
        <w:gridCol w:w="3402"/>
        <w:gridCol w:w="3150"/>
      </w:tblGrid>
      <w:tr w:rsidR="008C3EF5" w:rsidRPr="009F4A6C" w:rsidTr="004A4123">
        <w:trPr>
          <w:cantSplit/>
          <w:trHeight w:hRule="exact" w:val="7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pct10" w:color="auto" w:fill="auto"/>
            <w:vAlign w:val="center"/>
          </w:tcPr>
          <w:p w:rsidR="008C3EF5" w:rsidRPr="00922B6D" w:rsidRDefault="008C3EF5" w:rsidP="004A4123">
            <w:pPr>
              <w:rPr>
                <w:rFonts w:ascii="BPG Glaho Mix" w:hAnsi="BPG Glaho Mix" w:cs="BPG Glaho Mix"/>
                <w:b/>
                <w:lang w:val="de-AT"/>
              </w:rPr>
            </w:pPr>
            <w:r w:rsidRPr="00922B6D">
              <w:rPr>
                <w:rFonts w:ascii="BPG Glaho Mix" w:hAnsi="BPG Glaho Mix" w:cs="BPG Glaho Mix"/>
                <w:b/>
                <w:lang w:val="de-AT"/>
              </w:rPr>
              <w:t>periodi (dawyebisa da dasrulebis Tve/weli)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8C3EF5" w:rsidRPr="008C3EF5" w:rsidRDefault="00A02596" w:rsidP="004A4123">
            <w:pPr>
              <w:pStyle w:val="In-fill"/>
              <w:rPr>
                <w:rFonts w:ascii="BPG Glaho Mix" w:hAnsi="BPG Glaho Mix" w:cs="BPG Glaho Mix"/>
                <w:b/>
                <w:lang w:val="ka-GE"/>
              </w:rPr>
            </w:pPr>
            <w:r w:rsidRPr="009F4A6C">
              <w:rPr>
                <w:rFonts w:ascii="BPG Glaho Mix" w:hAnsi="BPG Glaho Mix" w:cs="BPG Glaho Mix"/>
                <w:b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="008C3EF5" w:rsidRPr="009F4A6C">
              <w:rPr>
                <w:rFonts w:ascii="BPG Glaho Mix" w:hAnsi="BPG Glaho Mix" w:cs="BPG Glaho Mix"/>
                <w:b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</w:rPr>
            </w:r>
            <w:r w:rsidRPr="009F4A6C">
              <w:rPr>
                <w:rFonts w:ascii="BPG Glaho Mix" w:hAnsi="BPG Glaho Mix" w:cs="BPG Glaho Mix"/>
                <w:b/>
              </w:rPr>
              <w:fldChar w:fldCharType="separate"/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Pr="009F4A6C">
              <w:rPr>
                <w:rFonts w:ascii="BPG Glaho Mix" w:hAnsi="BPG Glaho Mix" w:cs="BPG Glaho Mix"/>
                <w:b/>
              </w:rPr>
              <w:fldChar w:fldCharType="end"/>
            </w:r>
            <w:r w:rsidR="008C3EF5">
              <w:rPr>
                <w:rFonts w:ascii="BPG Glaho Mix" w:hAnsi="BPG Glaho Mix" w:cs="BPG Glaho Mix"/>
                <w:b/>
                <w:lang w:val="ka-GE"/>
              </w:rPr>
              <w:t xml:space="preserve">                                                                       </w:t>
            </w:r>
          </w:p>
        </w:tc>
        <w:tc>
          <w:tcPr>
            <w:tcW w:w="31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422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organizacia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A02596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="008C3EF5"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separate"/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end"/>
            </w:r>
          </w:p>
        </w:tc>
      </w:tr>
      <w:tr w:rsidR="008C3EF5" w:rsidRPr="009F4A6C" w:rsidTr="004A4123">
        <w:trPr>
          <w:cantSplit/>
          <w:trHeight w:hRule="exact" w:val="400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dakavebuli pozicia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835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mokled aRwereT Tqvenze dakisrebuli funqcia-movaleobebi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456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wasvlis mizezi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</w:tbl>
    <w:p w:rsidR="0077318D" w:rsidRPr="009F4A6C" w:rsidRDefault="0077318D" w:rsidP="008842FA">
      <w:pPr>
        <w:rPr>
          <w:rFonts w:ascii="BPG Glaho Mix" w:hAnsi="BPG Glaho Mix" w:cs="BPG Glaho Mix"/>
          <w:b/>
        </w:rPr>
      </w:pPr>
    </w:p>
    <w:p w:rsidR="00FE63D4" w:rsidRPr="00FE6D5F" w:rsidRDefault="00FE63D4" w:rsidP="008842FA">
      <w:pPr>
        <w:rPr>
          <w:rFonts w:ascii="BPG Glaho Mix" w:hAnsi="BPG Glaho Mix" w:cs="BPG Glaho Mix"/>
          <w:b/>
          <w:color w:val="FFFFFF"/>
        </w:rPr>
      </w:pPr>
      <w:r w:rsidRPr="00FE6D5F">
        <w:rPr>
          <w:rFonts w:ascii="BPG Glaho Mix" w:hAnsi="BPG Glaho Mix" w:cs="BPG Glaho Mix"/>
          <w:b/>
          <w:color w:val="FFFFFF"/>
          <w:highlight w:val="black"/>
        </w:rPr>
        <w:t>4</w:t>
      </w:r>
    </w:p>
    <w:tbl>
      <w:tblPr>
        <w:tblW w:w="8820" w:type="dxa"/>
        <w:tblInd w:w="107" w:type="dxa"/>
        <w:tblBorders>
          <w:top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2268"/>
        <w:gridCol w:w="3402"/>
        <w:gridCol w:w="3150"/>
      </w:tblGrid>
      <w:tr w:rsidR="008C3EF5" w:rsidRPr="009F4A6C" w:rsidTr="004A4123">
        <w:trPr>
          <w:cantSplit/>
          <w:trHeight w:hRule="exact" w:val="7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pct10" w:color="auto" w:fill="auto"/>
            <w:vAlign w:val="center"/>
          </w:tcPr>
          <w:p w:rsidR="008C3EF5" w:rsidRPr="00922B6D" w:rsidRDefault="008C3EF5" w:rsidP="004A4123">
            <w:pPr>
              <w:rPr>
                <w:rFonts w:ascii="BPG Glaho Mix" w:hAnsi="BPG Glaho Mix" w:cs="BPG Glaho Mix"/>
                <w:b/>
                <w:lang w:val="de-AT"/>
              </w:rPr>
            </w:pPr>
            <w:r w:rsidRPr="00922B6D">
              <w:rPr>
                <w:rFonts w:ascii="BPG Glaho Mix" w:hAnsi="BPG Glaho Mix" w:cs="BPG Glaho Mix"/>
                <w:b/>
                <w:lang w:val="de-AT"/>
              </w:rPr>
              <w:t>periodi (dawyebisa da dasrulebis Tve/weli)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8C3EF5" w:rsidRPr="008C3EF5" w:rsidRDefault="00A02596" w:rsidP="004A4123">
            <w:pPr>
              <w:pStyle w:val="In-fill"/>
              <w:rPr>
                <w:rFonts w:ascii="BPG Glaho Mix" w:hAnsi="BPG Glaho Mix" w:cs="BPG Glaho Mix"/>
                <w:b/>
                <w:lang w:val="ka-GE"/>
              </w:rPr>
            </w:pPr>
            <w:r w:rsidRPr="009F4A6C">
              <w:rPr>
                <w:rFonts w:ascii="BPG Glaho Mix" w:hAnsi="BPG Glaho Mix" w:cs="BPG Glaho Mix"/>
                <w:b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="008C3EF5" w:rsidRPr="009F4A6C">
              <w:rPr>
                <w:rFonts w:ascii="BPG Glaho Mix" w:hAnsi="BPG Glaho Mix" w:cs="BPG Glaho Mix"/>
                <w:b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</w:rPr>
            </w:r>
            <w:r w:rsidRPr="009F4A6C">
              <w:rPr>
                <w:rFonts w:ascii="BPG Glaho Mix" w:hAnsi="BPG Glaho Mix" w:cs="BPG Glaho Mix"/>
                <w:b/>
              </w:rPr>
              <w:fldChar w:fldCharType="separate"/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="008C3EF5" w:rsidRPr="009F4A6C">
              <w:rPr>
                <w:rFonts w:cs="BPG Glaho Mix"/>
                <w:b/>
              </w:rPr>
              <w:t> </w:t>
            </w:r>
            <w:r w:rsidRPr="009F4A6C">
              <w:rPr>
                <w:rFonts w:ascii="BPG Glaho Mix" w:hAnsi="BPG Glaho Mix" w:cs="BPG Glaho Mix"/>
                <w:b/>
              </w:rPr>
              <w:fldChar w:fldCharType="end"/>
            </w:r>
            <w:r w:rsidR="008C3EF5">
              <w:rPr>
                <w:rFonts w:ascii="BPG Glaho Mix" w:hAnsi="BPG Glaho Mix" w:cs="BPG Glaho Mix"/>
                <w:b/>
                <w:lang w:val="ka-GE"/>
              </w:rPr>
              <w:t xml:space="preserve">                                                                       </w:t>
            </w:r>
          </w:p>
        </w:tc>
        <w:tc>
          <w:tcPr>
            <w:tcW w:w="31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422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organizacia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A02596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="008C3EF5"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instrText xml:space="preserve"> FORMTEXT </w:instrTex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separate"/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="008C3EF5" w:rsidRPr="009F4A6C">
              <w:rPr>
                <w:rFonts w:cs="BPG Glaho Mix"/>
                <w:b/>
                <w:kern w:val="18"/>
              </w:rPr>
              <w:t> </w:t>
            </w:r>
            <w:r w:rsidRPr="009F4A6C">
              <w:rPr>
                <w:rFonts w:ascii="BPG Glaho Mix" w:hAnsi="BPG Glaho Mix" w:cs="BPG Glaho Mix"/>
                <w:b/>
                <w:kern w:val="18"/>
                <w:lang w:eastAsia="en-US"/>
              </w:rPr>
              <w:fldChar w:fldCharType="end"/>
            </w:r>
          </w:p>
        </w:tc>
      </w:tr>
      <w:tr w:rsidR="008C3EF5" w:rsidRPr="009F4A6C" w:rsidTr="004A4123">
        <w:trPr>
          <w:cantSplit/>
          <w:trHeight w:hRule="exact" w:val="400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dakavebuli pozicia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835"/>
        </w:trPr>
        <w:tc>
          <w:tcPr>
            <w:tcW w:w="2268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mokled aRwereT Tqvenze dakisrebuli funqcia-movaleobebi</w:t>
            </w:r>
          </w:p>
        </w:tc>
        <w:tc>
          <w:tcPr>
            <w:tcW w:w="6552" w:type="dxa"/>
            <w:gridSpan w:val="2"/>
            <w:tcBorders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  <w:tr w:rsidR="008C3EF5" w:rsidRPr="009F4A6C" w:rsidTr="004A4123">
        <w:trPr>
          <w:cantSplit/>
          <w:trHeight w:hRule="exact" w:val="456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8C3EF5" w:rsidRPr="009F4A6C" w:rsidRDefault="008C3EF5" w:rsidP="004A4123">
            <w:pPr>
              <w:rPr>
                <w:rFonts w:ascii="BPG Glaho Mix" w:hAnsi="BPG Glaho Mix" w:cs="BPG Glaho Mix"/>
                <w:b/>
              </w:rPr>
            </w:pPr>
            <w:r w:rsidRPr="009F4A6C">
              <w:rPr>
                <w:rFonts w:ascii="BPG Glaho Mix" w:hAnsi="BPG Glaho Mix" w:cs="BPG Glaho Mix"/>
                <w:b/>
              </w:rPr>
              <w:t>wasvlis mizezi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C3EF5" w:rsidRPr="009F4A6C" w:rsidRDefault="008C3EF5" w:rsidP="004A4123">
            <w:pPr>
              <w:pStyle w:val="In-fill"/>
              <w:rPr>
                <w:rFonts w:ascii="BPG Glaho Mix" w:hAnsi="BPG Glaho Mix" w:cs="BPG Glaho Mix"/>
                <w:b/>
                <w:kern w:val="18"/>
                <w:lang w:eastAsia="en-US"/>
              </w:rPr>
            </w:pPr>
          </w:p>
        </w:tc>
      </w:tr>
    </w:tbl>
    <w:p w:rsidR="00827B0D" w:rsidRPr="009F4A6C" w:rsidRDefault="00383F0C" w:rsidP="007C3FEA">
      <w:pPr>
        <w:pStyle w:val="Informationtext"/>
        <w:rPr>
          <w:b w:val="0"/>
        </w:rPr>
      </w:pPr>
      <w:r>
        <w:rPr>
          <w:sz w:val="20"/>
          <w:szCs w:val="20"/>
        </w:rPr>
        <w:br/>
      </w:r>
    </w:p>
    <w:sectPr w:rsidR="00827B0D" w:rsidRPr="009F4A6C" w:rsidSect="0016791D">
      <w:headerReference w:type="default" r:id="rId8"/>
      <w:footerReference w:type="even" r:id="rId9"/>
      <w:footerReference w:type="default" r:id="rId10"/>
      <w:headerReference w:type="first" r:id="rId11"/>
      <w:pgSz w:w="11908" w:h="16833" w:code="9"/>
      <w:pgMar w:top="510" w:right="1134" w:bottom="567" w:left="680" w:header="0" w:footer="17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524" w:rsidRDefault="00402524">
      <w:r>
        <w:separator/>
      </w:r>
    </w:p>
  </w:endnote>
  <w:endnote w:type="continuationSeparator" w:id="0">
    <w:p w:rsidR="00402524" w:rsidRDefault="00402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1F7A968-9718-4523-8A08-6AD70C59198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C64C543-C398-492D-A6B4-AE7D9EABFBD3}"/>
    <w:embedBold r:id="rId3" w:fontKey="{5261E6B3-F5DB-4A6F-A634-DA2B256B65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B194446-485E-4795-A0EF-C0AF90F91DF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FB334A7-6934-412F-9EF9-3707189F66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E07465E-8354-4D59-BDB9-D7A655BC9F99}"/>
    <w:embedBold r:id="rId7" w:fontKey="{F52B5A80-8A1B-47DF-8E02-085E4A2698AD}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  <w:embedBold r:id="rId8" w:fontKey="{4F130FE1-9AF9-4AB4-9D6F-E9150074207B}"/>
  </w:font>
  <w:font w:name="BPG Glaho Mix">
    <w:altName w:val="Arial"/>
    <w:charset w:val="CC"/>
    <w:family w:val="swiss"/>
    <w:pitch w:val="variable"/>
    <w:sig w:usb0="00000000" w:usb1="80000000" w:usb2="00000008" w:usb3="00000000" w:csb0="000001FF" w:csb1="00000000"/>
    <w:embedRegular r:id="rId9" w:fontKey="{86131488-D70C-4900-8FB7-A07176ED2224}"/>
    <w:embedBold r:id="rId10" w:fontKey="{26C4B9BC-2093-42D0-9650-B3D8A2C9E3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3084C44-64C7-41DB-83F5-9160EB75B1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B3FD799A-9C0D-4807-B453-609C40A6828A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3" w:fontKey="{19D0D456-E62E-44E9-B1AA-2E40831CF86E}"/>
    <w:embedBold r:id="rId14" w:fontKey="{57ACE4F7-B141-4500-B8DF-E3C64A79D1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E5DE50E7-758C-4206-8F15-519C4D6558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C1" w:rsidRDefault="00A02596" w:rsidP="00BB17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D1FC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D1FC1" w:rsidRDefault="00CD1FC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C1" w:rsidRDefault="00A02596" w:rsidP="00BB17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D1FC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00F82">
      <w:rPr>
        <w:rStyle w:val="PageNumber"/>
      </w:rPr>
      <w:t>2</w:t>
    </w:r>
    <w:r>
      <w:rPr>
        <w:rStyle w:val="PageNumber"/>
      </w:rPr>
      <w:fldChar w:fldCharType="end"/>
    </w:r>
  </w:p>
  <w:p w:rsidR="00CD1FC1" w:rsidRDefault="00CD1FC1">
    <w:pPr>
      <w:pStyle w:val="Footer"/>
      <w:framePr w:wrap="around" w:vAnchor="text" w:hAnchor="margin" w:xAlign="right" w:y="1"/>
      <w:jc w:val="center"/>
      <w:rPr>
        <w:rStyle w:val="PageNumber"/>
      </w:rPr>
    </w:pPr>
  </w:p>
  <w:p w:rsidR="00CD1FC1" w:rsidRDefault="00CD1FC1">
    <w:pPr>
      <w:pStyle w:val="Footer"/>
      <w:ind w:right="360"/>
      <w:rPr>
        <w:rStyle w:val="PageNumb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524" w:rsidRDefault="00402524">
      <w:r>
        <w:separator/>
      </w:r>
    </w:p>
  </w:footnote>
  <w:footnote w:type="continuationSeparator" w:id="0">
    <w:p w:rsidR="00402524" w:rsidRDefault="00402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C1" w:rsidRDefault="00CD1FC1">
    <w:pPr>
      <w:pStyle w:val="Formtitle"/>
    </w:pPr>
    <w:r>
      <w:tab/>
    </w:r>
  </w:p>
  <w:p w:rsidR="00CD1FC1" w:rsidRDefault="00CD1FC1"/>
  <w:p w:rsidR="00CD1FC1" w:rsidRDefault="00CD1FC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C1" w:rsidRDefault="00A02596">
    <w:pPr>
      <w:pStyle w:val="Header"/>
    </w:pPr>
    <w:r>
      <w:rPr>
        <w:rStyle w:val="PageNumber"/>
      </w:rPr>
      <w:fldChar w:fldCharType="begin"/>
    </w:r>
    <w:r w:rsidR="00CD1FC1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D1FC1">
      <w:rPr>
        <w:rStyle w:val="PageNumber"/>
      </w:rPr>
      <w:t>1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7D2A6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698D7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C10E0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3C6BE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F7A4C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F0AD1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F9CDF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068A5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68E08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AA85C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4D4A46"/>
    <w:multiLevelType w:val="hybridMultilevel"/>
    <w:tmpl w:val="4B26620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C000F25"/>
    <w:multiLevelType w:val="hybridMultilevel"/>
    <w:tmpl w:val="3C969FB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1B343EF"/>
    <w:multiLevelType w:val="hybridMultilevel"/>
    <w:tmpl w:val="F44A42C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B710D9"/>
    <w:multiLevelType w:val="multilevel"/>
    <w:tmpl w:val="453440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3B211D6"/>
    <w:multiLevelType w:val="singleLevel"/>
    <w:tmpl w:val="72963F6C"/>
    <w:lvl w:ilvl="0">
      <w:start w:val="1"/>
      <w:numFmt w:val="bullet"/>
      <w:pStyle w:val="Bulletinden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5">
    <w:nsid w:val="265417A3"/>
    <w:multiLevelType w:val="hybridMultilevel"/>
    <w:tmpl w:val="E89E95F8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6">
    <w:nsid w:val="2744106E"/>
    <w:multiLevelType w:val="hybridMultilevel"/>
    <w:tmpl w:val="11AC59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8A24A7"/>
    <w:multiLevelType w:val="singleLevel"/>
    <w:tmpl w:val="A360424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2474CE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47443CDB"/>
    <w:multiLevelType w:val="hybridMultilevel"/>
    <w:tmpl w:val="96EA0A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6C75F6"/>
    <w:multiLevelType w:val="singleLevel"/>
    <w:tmpl w:val="DE32D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1">
    <w:nsid w:val="4E403BA0"/>
    <w:multiLevelType w:val="hybridMultilevel"/>
    <w:tmpl w:val="5A943EF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22">
    <w:nsid w:val="538B3656"/>
    <w:multiLevelType w:val="hybridMultilevel"/>
    <w:tmpl w:val="9CFCEED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872CAA"/>
    <w:multiLevelType w:val="hybridMultilevel"/>
    <w:tmpl w:val="7DBC06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BBC0060"/>
    <w:multiLevelType w:val="hybridMultilevel"/>
    <w:tmpl w:val="4534405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0B17CA"/>
    <w:multiLevelType w:val="hybridMultilevel"/>
    <w:tmpl w:val="93E662C0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26">
    <w:nsid w:val="70066F28"/>
    <w:multiLevelType w:val="singleLevel"/>
    <w:tmpl w:val="CBB0BD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7">
    <w:nsid w:val="78662C5B"/>
    <w:multiLevelType w:val="multilevel"/>
    <w:tmpl w:val="93E662C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28">
    <w:nsid w:val="7A1247CB"/>
    <w:multiLevelType w:val="hybridMultilevel"/>
    <w:tmpl w:val="32E279C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5D10B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9"/>
  </w:num>
  <w:num w:numId="2">
    <w:abstractNumId w:val="17"/>
  </w:num>
  <w:num w:numId="3">
    <w:abstractNumId w:val="26"/>
  </w:num>
  <w:num w:numId="4">
    <w:abstractNumId w:val="20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9"/>
  </w:num>
  <w:num w:numId="17">
    <w:abstractNumId w:val="11"/>
  </w:num>
  <w:num w:numId="18">
    <w:abstractNumId w:val="16"/>
  </w:num>
  <w:num w:numId="19">
    <w:abstractNumId w:val="23"/>
  </w:num>
  <w:num w:numId="20">
    <w:abstractNumId w:val="18"/>
  </w:num>
  <w:num w:numId="21">
    <w:abstractNumId w:val="10"/>
  </w:num>
  <w:num w:numId="22">
    <w:abstractNumId w:val="24"/>
  </w:num>
  <w:num w:numId="23">
    <w:abstractNumId w:val="13"/>
  </w:num>
  <w:num w:numId="24">
    <w:abstractNumId w:val="28"/>
  </w:num>
  <w:num w:numId="25">
    <w:abstractNumId w:val="12"/>
  </w:num>
  <w:num w:numId="26">
    <w:abstractNumId w:val="22"/>
  </w:num>
  <w:num w:numId="27">
    <w:abstractNumId w:val="15"/>
  </w:num>
  <w:num w:numId="28">
    <w:abstractNumId w:val="25"/>
  </w:num>
  <w:num w:numId="29">
    <w:abstractNumId w:val="27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65DB"/>
    <w:rsid w:val="00000C40"/>
    <w:rsid w:val="00014519"/>
    <w:rsid w:val="00033977"/>
    <w:rsid w:val="00036F84"/>
    <w:rsid w:val="00054A64"/>
    <w:rsid w:val="00064A8F"/>
    <w:rsid w:val="00072894"/>
    <w:rsid w:val="000A3BFC"/>
    <w:rsid w:val="000A642C"/>
    <w:rsid w:val="000B412A"/>
    <w:rsid w:val="000F3E21"/>
    <w:rsid w:val="00102A9E"/>
    <w:rsid w:val="00105C1D"/>
    <w:rsid w:val="00106543"/>
    <w:rsid w:val="0010654B"/>
    <w:rsid w:val="00107531"/>
    <w:rsid w:val="00122795"/>
    <w:rsid w:val="00131DE2"/>
    <w:rsid w:val="00133727"/>
    <w:rsid w:val="00135B39"/>
    <w:rsid w:val="0016791D"/>
    <w:rsid w:val="001809BB"/>
    <w:rsid w:val="00194B34"/>
    <w:rsid w:val="001A0E2E"/>
    <w:rsid w:val="001A4E5E"/>
    <w:rsid w:val="001B5C06"/>
    <w:rsid w:val="001D67E9"/>
    <w:rsid w:val="001E5C34"/>
    <w:rsid w:val="00224065"/>
    <w:rsid w:val="002465DB"/>
    <w:rsid w:val="002A2AB0"/>
    <w:rsid w:val="002B6922"/>
    <w:rsid w:val="002B70FB"/>
    <w:rsid w:val="002D183A"/>
    <w:rsid w:val="002E6E71"/>
    <w:rsid w:val="002F0DA7"/>
    <w:rsid w:val="002F37FD"/>
    <w:rsid w:val="002F4B78"/>
    <w:rsid w:val="00315419"/>
    <w:rsid w:val="00320090"/>
    <w:rsid w:val="00331FC7"/>
    <w:rsid w:val="0033535C"/>
    <w:rsid w:val="0035327F"/>
    <w:rsid w:val="003647AA"/>
    <w:rsid w:val="0037146D"/>
    <w:rsid w:val="00383F0C"/>
    <w:rsid w:val="00392FC1"/>
    <w:rsid w:val="003A3DF3"/>
    <w:rsid w:val="003B5180"/>
    <w:rsid w:val="003E3A01"/>
    <w:rsid w:val="003F4CC3"/>
    <w:rsid w:val="00402524"/>
    <w:rsid w:val="0040448A"/>
    <w:rsid w:val="00420E41"/>
    <w:rsid w:val="004519AE"/>
    <w:rsid w:val="004561BB"/>
    <w:rsid w:val="0046270E"/>
    <w:rsid w:val="00471A24"/>
    <w:rsid w:val="0047569B"/>
    <w:rsid w:val="004778E0"/>
    <w:rsid w:val="004B3CAC"/>
    <w:rsid w:val="004B493B"/>
    <w:rsid w:val="004C6005"/>
    <w:rsid w:val="004D02D0"/>
    <w:rsid w:val="004D056E"/>
    <w:rsid w:val="00503379"/>
    <w:rsid w:val="005378FB"/>
    <w:rsid w:val="00540CDF"/>
    <w:rsid w:val="00553E6D"/>
    <w:rsid w:val="005656F4"/>
    <w:rsid w:val="00567E7B"/>
    <w:rsid w:val="005D166F"/>
    <w:rsid w:val="005D6E21"/>
    <w:rsid w:val="005F4853"/>
    <w:rsid w:val="005F5BE0"/>
    <w:rsid w:val="005F71E0"/>
    <w:rsid w:val="005F7AF8"/>
    <w:rsid w:val="00600F82"/>
    <w:rsid w:val="00606114"/>
    <w:rsid w:val="00610A9A"/>
    <w:rsid w:val="00664131"/>
    <w:rsid w:val="00677E6B"/>
    <w:rsid w:val="006A0066"/>
    <w:rsid w:val="006A0EFB"/>
    <w:rsid w:val="006A6C10"/>
    <w:rsid w:val="006C25CF"/>
    <w:rsid w:val="006C7769"/>
    <w:rsid w:val="006D308F"/>
    <w:rsid w:val="006F5D4E"/>
    <w:rsid w:val="0070465D"/>
    <w:rsid w:val="00717B9C"/>
    <w:rsid w:val="00723FD0"/>
    <w:rsid w:val="00725DF5"/>
    <w:rsid w:val="00733ADF"/>
    <w:rsid w:val="00757D0D"/>
    <w:rsid w:val="0077318D"/>
    <w:rsid w:val="007800DA"/>
    <w:rsid w:val="007943F6"/>
    <w:rsid w:val="007976FA"/>
    <w:rsid w:val="007A343A"/>
    <w:rsid w:val="007A4AD6"/>
    <w:rsid w:val="007B585A"/>
    <w:rsid w:val="007C3FEA"/>
    <w:rsid w:val="007F60F9"/>
    <w:rsid w:val="00804B58"/>
    <w:rsid w:val="00820FFF"/>
    <w:rsid w:val="00826452"/>
    <w:rsid w:val="00827B0D"/>
    <w:rsid w:val="0085369F"/>
    <w:rsid w:val="00866B40"/>
    <w:rsid w:val="00875195"/>
    <w:rsid w:val="008842FA"/>
    <w:rsid w:val="008947E2"/>
    <w:rsid w:val="008B11A4"/>
    <w:rsid w:val="008C3EF5"/>
    <w:rsid w:val="008C6D51"/>
    <w:rsid w:val="008D5858"/>
    <w:rsid w:val="008D7B40"/>
    <w:rsid w:val="008F1777"/>
    <w:rsid w:val="008F3CDA"/>
    <w:rsid w:val="008F5C5B"/>
    <w:rsid w:val="00910E0A"/>
    <w:rsid w:val="0091258F"/>
    <w:rsid w:val="00922B6D"/>
    <w:rsid w:val="0093541C"/>
    <w:rsid w:val="00977B6B"/>
    <w:rsid w:val="009A56D2"/>
    <w:rsid w:val="009E5070"/>
    <w:rsid w:val="009F4A6C"/>
    <w:rsid w:val="00A02596"/>
    <w:rsid w:val="00A5256F"/>
    <w:rsid w:val="00A53196"/>
    <w:rsid w:val="00A5354C"/>
    <w:rsid w:val="00A7309F"/>
    <w:rsid w:val="00AD279D"/>
    <w:rsid w:val="00AD5421"/>
    <w:rsid w:val="00AE151B"/>
    <w:rsid w:val="00AE2B3D"/>
    <w:rsid w:val="00B74D42"/>
    <w:rsid w:val="00BB172C"/>
    <w:rsid w:val="00BB36E4"/>
    <w:rsid w:val="00BB3ABC"/>
    <w:rsid w:val="00BC56DE"/>
    <w:rsid w:val="00BF1FED"/>
    <w:rsid w:val="00C11951"/>
    <w:rsid w:val="00C24B88"/>
    <w:rsid w:val="00C564A9"/>
    <w:rsid w:val="00C67CF2"/>
    <w:rsid w:val="00C721F7"/>
    <w:rsid w:val="00C73F97"/>
    <w:rsid w:val="00C95C28"/>
    <w:rsid w:val="00CB5ABD"/>
    <w:rsid w:val="00CD1FC1"/>
    <w:rsid w:val="00CF0322"/>
    <w:rsid w:val="00D26012"/>
    <w:rsid w:val="00D275D6"/>
    <w:rsid w:val="00D30B64"/>
    <w:rsid w:val="00D747AD"/>
    <w:rsid w:val="00D92B19"/>
    <w:rsid w:val="00DB7E6C"/>
    <w:rsid w:val="00DC1793"/>
    <w:rsid w:val="00DE3C4C"/>
    <w:rsid w:val="00DE4777"/>
    <w:rsid w:val="00DE6CF2"/>
    <w:rsid w:val="00E06101"/>
    <w:rsid w:val="00E3564D"/>
    <w:rsid w:val="00E56EF4"/>
    <w:rsid w:val="00E57D34"/>
    <w:rsid w:val="00E64ECE"/>
    <w:rsid w:val="00E82411"/>
    <w:rsid w:val="00E863C9"/>
    <w:rsid w:val="00EA0A76"/>
    <w:rsid w:val="00EB064D"/>
    <w:rsid w:val="00EB4F31"/>
    <w:rsid w:val="00EC1E4C"/>
    <w:rsid w:val="00EC78BC"/>
    <w:rsid w:val="00ED3A4C"/>
    <w:rsid w:val="00F0739A"/>
    <w:rsid w:val="00F4251D"/>
    <w:rsid w:val="00FA1B8D"/>
    <w:rsid w:val="00FA3C86"/>
    <w:rsid w:val="00FC3ECB"/>
    <w:rsid w:val="00FD2B64"/>
    <w:rsid w:val="00FE63D4"/>
    <w:rsid w:val="00FE6D5F"/>
    <w:rsid w:val="00FF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3F0C"/>
    <w:pPr>
      <w:keepNext/>
      <w:tabs>
        <w:tab w:val="left" w:pos="6237"/>
      </w:tabs>
      <w:spacing w:before="40" w:after="40" w:line="180" w:lineRule="atLeast"/>
    </w:pPr>
    <w:rPr>
      <w:rFonts w:ascii="Arial" w:hAnsi="Arial" w:cs="Arial"/>
      <w:noProof/>
      <w:sz w:val="18"/>
      <w:szCs w:val="18"/>
      <w:lang w:val="en-GB" w:eastAsia="zh-CN"/>
    </w:rPr>
  </w:style>
  <w:style w:type="paragraph" w:styleId="Heading1">
    <w:name w:val="heading 1"/>
    <w:basedOn w:val="Normal"/>
    <w:next w:val="Normal"/>
    <w:qFormat/>
    <w:rsid w:val="00014519"/>
    <w:pPr>
      <w:widowControl w:val="0"/>
      <w:tabs>
        <w:tab w:val="left" w:pos="600"/>
        <w:tab w:val="left" w:pos="1320"/>
        <w:tab w:val="left" w:pos="2280"/>
        <w:tab w:val="left" w:pos="3480"/>
        <w:tab w:val="left" w:pos="4920"/>
        <w:tab w:val="left" w:pos="6360"/>
        <w:tab w:val="left" w:pos="7800"/>
        <w:tab w:val="left" w:pos="9240"/>
        <w:tab w:val="left" w:pos="10680"/>
      </w:tabs>
      <w:outlineLvl w:val="0"/>
    </w:pPr>
    <w:rPr>
      <w:noProof w:val="0"/>
      <w:snapToGrid w:val="0"/>
      <w:color w:val="000000"/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014519"/>
    <w:pPr>
      <w:outlineLvl w:val="1"/>
    </w:pPr>
    <w:rPr>
      <w:noProof w:val="0"/>
      <w:snapToGrid w:val="0"/>
      <w:sz w:val="24"/>
      <w:szCs w:val="24"/>
      <w:lang w:eastAsia="en-US"/>
    </w:rPr>
  </w:style>
  <w:style w:type="paragraph" w:styleId="Heading3">
    <w:name w:val="heading 3"/>
    <w:basedOn w:val="Normal"/>
    <w:next w:val="Normal"/>
    <w:qFormat/>
    <w:rsid w:val="00014519"/>
    <w:pPr>
      <w:outlineLvl w:val="2"/>
    </w:pPr>
    <w:rPr>
      <w:b/>
      <w:bCs/>
      <w:noProof w:val="0"/>
      <w:snapToGrid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numberdepartment">
    <w:name w:val="Form number/department"/>
    <w:basedOn w:val="Formtitle"/>
    <w:autoRedefine/>
    <w:rsid w:val="00664131"/>
    <w:pPr>
      <w:tabs>
        <w:tab w:val="left" w:pos="7230"/>
      </w:tabs>
      <w:jc w:val="center"/>
    </w:pPr>
    <w:rPr>
      <w:rFonts w:ascii="AcadMtavr" w:hAnsi="AcadMtavr"/>
    </w:rPr>
  </w:style>
  <w:style w:type="paragraph" w:customStyle="1" w:styleId="Formtitle">
    <w:name w:val="Form title"/>
    <w:rsid w:val="00014519"/>
    <w:pPr>
      <w:spacing w:line="360" w:lineRule="exact"/>
      <w:jc w:val="right"/>
    </w:pPr>
    <w:rPr>
      <w:rFonts w:ascii="Arial" w:hAnsi="Arial" w:cs="Arial"/>
      <w:b/>
      <w:bCs/>
      <w:noProof/>
      <w:sz w:val="32"/>
      <w:szCs w:val="32"/>
      <w:lang w:val="en-GB" w:eastAsia="zh-CN"/>
    </w:rPr>
  </w:style>
  <w:style w:type="paragraph" w:customStyle="1" w:styleId="Sectionhead">
    <w:name w:val="Section head"/>
    <w:next w:val="Normal"/>
    <w:autoRedefine/>
    <w:rsid w:val="007943F6"/>
    <w:pPr>
      <w:keepNext/>
      <w:suppressAutoHyphens/>
      <w:spacing w:before="240" w:after="40"/>
    </w:pPr>
    <w:rPr>
      <w:rFonts w:ascii="BPG Glaho Mix" w:hAnsi="BPG Glaho Mix" w:cs="BPG Glaho Mix"/>
      <w:b/>
      <w:bCs/>
      <w:noProof/>
      <w:snapToGrid w:val="0"/>
      <w:kern w:val="20"/>
      <w:sz w:val="28"/>
      <w:szCs w:val="28"/>
      <w:lang w:val="en-GB" w:eastAsia="zh-CN"/>
    </w:rPr>
  </w:style>
  <w:style w:type="paragraph" w:customStyle="1" w:styleId="In-fill">
    <w:name w:val="In-fill"/>
    <w:next w:val="Normal"/>
    <w:rsid w:val="00014519"/>
    <w:pPr>
      <w:keepNext/>
      <w:spacing w:before="40" w:after="40" w:line="180" w:lineRule="atLeast"/>
    </w:pPr>
    <w:rPr>
      <w:rFonts w:ascii="Arial" w:hAnsi="Arial" w:cs="Arial"/>
      <w:noProof/>
      <w:snapToGrid w:val="0"/>
      <w:sz w:val="18"/>
      <w:szCs w:val="18"/>
      <w:lang w:val="en-GB" w:eastAsia="zh-CN"/>
    </w:rPr>
  </w:style>
  <w:style w:type="paragraph" w:customStyle="1" w:styleId="Informationtext">
    <w:name w:val="Information text"/>
    <w:basedOn w:val="Normal"/>
    <w:autoRedefine/>
    <w:rsid w:val="00875195"/>
    <w:pPr>
      <w:shd w:val="clear" w:color="000000" w:fill="auto"/>
      <w:tabs>
        <w:tab w:val="left" w:pos="2520"/>
      </w:tabs>
      <w:suppressAutoHyphens/>
      <w:spacing w:line="220" w:lineRule="exact"/>
    </w:pPr>
    <w:rPr>
      <w:rFonts w:ascii="BPG Glaho Mix" w:hAnsi="BPG Glaho Mix" w:cs="BPG Glaho Mix"/>
      <w:b/>
      <w:noProof w:val="0"/>
      <w:snapToGrid w:val="0"/>
      <w:kern w:val="18"/>
      <w:sz w:val="22"/>
      <w:szCs w:val="22"/>
      <w:lang w:eastAsia="en-US"/>
    </w:rPr>
  </w:style>
  <w:style w:type="paragraph" w:customStyle="1" w:styleId="Dropdown">
    <w:name w:val="Dropdown"/>
    <w:basedOn w:val="Normal"/>
    <w:rsid w:val="00014519"/>
    <w:rPr>
      <w:b/>
      <w:bCs/>
    </w:rPr>
  </w:style>
  <w:style w:type="paragraph" w:customStyle="1" w:styleId="Normalplus">
    <w:name w:val="Normal plus"/>
    <w:basedOn w:val="Normal"/>
    <w:autoRedefine/>
    <w:rsid w:val="00014519"/>
    <w:pPr>
      <w:ind w:left="193"/>
    </w:pPr>
  </w:style>
  <w:style w:type="character" w:styleId="Hyperlink">
    <w:name w:val="Hyperlink"/>
    <w:basedOn w:val="DefaultParagraphFont"/>
    <w:rsid w:val="00014519"/>
    <w:rPr>
      <w:color w:val="0000FF"/>
      <w:u w:val="single"/>
    </w:rPr>
  </w:style>
  <w:style w:type="character" w:styleId="FollowedHyperlink">
    <w:name w:val="FollowedHyperlink"/>
    <w:basedOn w:val="DefaultParagraphFont"/>
    <w:rsid w:val="00014519"/>
    <w:rPr>
      <w:color w:val="800080"/>
      <w:u w:val="single"/>
    </w:rPr>
  </w:style>
  <w:style w:type="paragraph" w:styleId="Header">
    <w:name w:val="header"/>
    <w:basedOn w:val="Normal"/>
    <w:rsid w:val="00014519"/>
    <w:pPr>
      <w:tabs>
        <w:tab w:val="clear" w:pos="6237"/>
        <w:tab w:val="center" w:pos="4153"/>
        <w:tab w:val="right" w:pos="8306"/>
      </w:tabs>
    </w:pPr>
  </w:style>
  <w:style w:type="paragraph" w:customStyle="1" w:styleId="Sectionheadsmallgap">
    <w:name w:val="Section head small gap"/>
    <w:basedOn w:val="Sectionhead"/>
    <w:rsid w:val="00014519"/>
    <w:pPr>
      <w:spacing w:before="0" w:after="0"/>
    </w:pPr>
  </w:style>
  <w:style w:type="paragraph" w:styleId="Footer">
    <w:name w:val="footer"/>
    <w:basedOn w:val="Normal"/>
    <w:rsid w:val="00014519"/>
    <w:pPr>
      <w:tabs>
        <w:tab w:val="clear" w:pos="6237"/>
        <w:tab w:val="center" w:pos="4153"/>
        <w:tab w:val="right" w:pos="8306"/>
      </w:tabs>
    </w:pPr>
    <w:rPr>
      <w:sz w:val="12"/>
      <w:szCs w:val="12"/>
    </w:rPr>
  </w:style>
  <w:style w:type="character" w:styleId="PageNumber">
    <w:name w:val="page number"/>
    <w:basedOn w:val="DefaultParagraphFont"/>
    <w:rsid w:val="00014519"/>
    <w:rPr>
      <w:rFonts w:ascii="Arial" w:hAnsi="Arial"/>
      <w:sz w:val="18"/>
      <w:szCs w:val="18"/>
    </w:rPr>
  </w:style>
  <w:style w:type="paragraph" w:customStyle="1" w:styleId="box">
    <w:name w:val="box"/>
    <w:basedOn w:val="Normal"/>
    <w:rsid w:val="00014519"/>
    <w:pPr>
      <w:ind w:right="-57"/>
      <w:jc w:val="right"/>
    </w:pPr>
    <w:rPr>
      <w:noProof w:val="0"/>
      <w:snapToGrid w:val="0"/>
      <w:sz w:val="24"/>
      <w:szCs w:val="24"/>
      <w:lang w:eastAsia="en-US"/>
    </w:rPr>
  </w:style>
  <w:style w:type="paragraph" w:customStyle="1" w:styleId="Bulletindent">
    <w:name w:val="Bullet indent"/>
    <w:basedOn w:val="Normal"/>
    <w:rsid w:val="00014519"/>
    <w:pPr>
      <w:numPr>
        <w:numId w:val="5"/>
      </w:numPr>
    </w:pPr>
  </w:style>
  <w:style w:type="paragraph" w:styleId="BalloonText">
    <w:name w:val="Balloon Text"/>
    <w:basedOn w:val="Normal"/>
    <w:semiHidden/>
    <w:rsid w:val="00105C1D"/>
    <w:rPr>
      <w:rFonts w:ascii="Tahoma" w:hAnsi="Tahoma" w:cs="Tahoma"/>
      <w:sz w:val="16"/>
      <w:szCs w:val="16"/>
    </w:rPr>
  </w:style>
  <w:style w:type="paragraph" w:customStyle="1" w:styleId="Indentinfotext">
    <w:name w:val="Indent info text"/>
    <w:basedOn w:val="Informationtext"/>
    <w:rsid w:val="002A2AB0"/>
    <w:pPr>
      <w:ind w:left="792" w:hanging="360"/>
    </w:pPr>
  </w:style>
  <w:style w:type="paragraph" w:customStyle="1" w:styleId="in-fill0">
    <w:name w:val="in-fill"/>
    <w:basedOn w:val="Normal"/>
    <w:rsid w:val="00000C40"/>
    <w:pPr>
      <w:keepNext w:val="0"/>
      <w:tabs>
        <w:tab w:val="clear" w:pos="6237"/>
      </w:tabs>
      <w:snapToGrid w:val="0"/>
    </w:pPr>
    <w:rPr>
      <w:noProof w:val="0"/>
      <w:lang w:eastAsia="en-GB"/>
    </w:rPr>
  </w:style>
  <w:style w:type="table" w:styleId="TableGrid">
    <w:name w:val="Table Grid"/>
    <w:basedOn w:val="TableNormal"/>
    <w:rsid w:val="002F0DA7"/>
    <w:pPr>
      <w:keepNext/>
      <w:tabs>
        <w:tab w:val="left" w:pos="6237"/>
      </w:tabs>
      <w:spacing w:before="40" w:after="40" w:line="1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orms\WIP%20templates\Starter%20gri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Starter grid</Template>
  <TotalTime>43</TotalTime>
  <Pages>3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 (DPM 10)                                                               The British Council </vt:lpstr>
    </vt:vector>
  </TitlesOfParts>
  <Company>The British Council</Company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 (DPM 10)                                                               The British Council </dc:title>
  <dc:subject/>
  <dc:creator>NTGTI4</dc:creator>
  <cp:keywords>19</cp:keywords>
  <dc:description>OA Job Description master</dc:description>
  <cp:lastModifiedBy>nino gotsiridze</cp:lastModifiedBy>
  <cp:revision>14</cp:revision>
  <cp:lastPrinted>2013-03-13T11:01:00Z</cp:lastPrinted>
  <dcterms:created xsi:type="dcterms:W3CDTF">2013-03-13T10:33:00Z</dcterms:created>
  <dcterms:modified xsi:type="dcterms:W3CDTF">2016-04-19T13:44:00Z</dcterms:modified>
</cp:coreProperties>
</file>