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9AE" w:rsidRPr="007C3FEA" w:rsidRDefault="00EA0A76" w:rsidP="007C3FEA">
      <w:pPr>
        <w:jc w:val="center"/>
        <w:rPr>
          <w:rFonts w:ascii="BPG Glaho Mix" w:hAnsi="BPG Glaho Mix" w:cs="BPG Glaho Mix"/>
          <w:b/>
          <w:sz w:val="36"/>
          <w:szCs w:val="36"/>
          <w:lang w:val="en-US" w:eastAsia="en-US"/>
        </w:rPr>
      </w:pPr>
      <w:r>
        <w:rPr>
          <w:rFonts w:ascii="BPG Glaho Mix" w:hAnsi="BPG Glaho Mix" w:cs="BPG Glaho Mix"/>
          <w:b/>
          <w:sz w:val="36"/>
          <w:szCs w:val="36"/>
          <w:lang w:val="ka-GE" w:eastAsia="en-US"/>
        </w:rPr>
        <w:t xml:space="preserve">სახელი, </w:t>
      </w:r>
      <w:r w:rsidR="008C3EF5">
        <w:rPr>
          <w:rFonts w:ascii="BPG Glaho Mix" w:hAnsi="BPG Glaho Mix" w:cs="BPG Glaho Mix"/>
          <w:b/>
          <w:sz w:val="36"/>
          <w:szCs w:val="36"/>
          <w:lang w:val="ka-GE" w:eastAsia="en-US"/>
        </w:rPr>
        <w:t>გვარი, მამის სახელი</w:t>
      </w:r>
    </w:p>
    <w:p w:rsidR="008C3EF5" w:rsidRDefault="008C3EF5" w:rsidP="004519AE">
      <w:pPr>
        <w:rPr>
          <w:rFonts w:ascii="BPG Glaho Mix" w:hAnsi="BPG Glaho Mix" w:cs="BPG Glaho Mix"/>
          <w:b/>
          <w:sz w:val="28"/>
          <w:szCs w:val="28"/>
          <w:lang w:val="ka-GE"/>
        </w:rPr>
      </w:pPr>
    </w:p>
    <w:p w:rsidR="0016791D" w:rsidRPr="00920110" w:rsidRDefault="007C3FEA" w:rsidP="004519AE">
      <w:pPr>
        <w:rPr>
          <w:rFonts w:ascii="BPG Glaho Mix" w:hAnsi="BPG Glaho Mix" w:cs="BPG Glaho Mix"/>
          <w:b/>
          <w:sz w:val="28"/>
          <w:szCs w:val="28"/>
          <w:lang w:val="de-AT"/>
        </w:rPr>
      </w:pPr>
      <w:r>
        <w:rPr>
          <w:rFonts w:ascii="BPG Glaho Mix" w:hAnsi="BPG Glaho Mix" w:cs="BPG Glaho Mix"/>
          <w:b/>
          <w:sz w:val="28"/>
          <w:szCs w:val="28"/>
          <w:lang w:val="ka-GE"/>
        </w:rPr>
        <w:t>პირადი ინფორმაცია</w:t>
      </w:r>
      <w:r w:rsidR="008C3EF5">
        <w:rPr>
          <w:rFonts w:ascii="BPG Glaho Mix" w:hAnsi="BPG Glaho Mix" w:cs="BPG Glaho Mix"/>
          <w:b/>
          <w:sz w:val="28"/>
          <w:szCs w:val="28"/>
          <w:lang w:val="ka-GE"/>
        </w:rPr>
        <w:t>:</w:t>
      </w:r>
      <w:r w:rsidR="00920110">
        <w:rPr>
          <w:rFonts w:ascii="BPG Glaho Mix" w:hAnsi="BPG Glaho Mix" w:cs="BPG Glaho Mix"/>
          <w:b/>
          <w:sz w:val="28"/>
          <w:szCs w:val="28"/>
          <w:lang w:val="en-US"/>
        </w:rPr>
        <w:t xml:space="preserve">  </w:t>
      </w:r>
    </w:p>
    <w:p w:rsidR="008C3EF5" w:rsidRDefault="008C3EF5" w:rsidP="004519AE">
      <w:pPr>
        <w:rPr>
          <w:rFonts w:ascii="BPG Glaho Mix" w:hAnsi="BPG Glaho Mix" w:cs="BPG Glaho Mix"/>
          <w:b/>
          <w:sz w:val="28"/>
          <w:szCs w:val="28"/>
          <w:lang w:val="ka-GE"/>
        </w:rPr>
      </w:pP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  <w:r w:rsidRPr="008C3EF5">
        <w:rPr>
          <w:rFonts w:ascii="BPG Glaho Mix" w:hAnsi="BPG Glaho Mix" w:cs="BPG Glaho Mix"/>
          <w:b/>
          <w:sz w:val="22"/>
          <w:szCs w:val="22"/>
          <w:lang w:val="ka-GE"/>
        </w:rPr>
        <w:t>დაბადების თარიღი</w:t>
      </w:r>
      <w:r w:rsidR="001A4E5E">
        <w:rPr>
          <w:rFonts w:ascii="BPG Glaho Mix" w:hAnsi="BPG Glaho Mix" w:cs="BPG Glaho Mix"/>
          <w:b/>
          <w:sz w:val="22"/>
          <w:szCs w:val="22"/>
          <w:lang w:val="ka-GE"/>
        </w:rPr>
        <w:t xml:space="preserve"> </w:t>
      </w:r>
      <w:r w:rsidRPr="008C3EF5">
        <w:rPr>
          <w:rFonts w:ascii="BPG Glaho Mix" w:hAnsi="BPG Glaho Mix" w:cs="BPG Glaho Mix"/>
          <w:b/>
          <w:sz w:val="22"/>
          <w:szCs w:val="22"/>
          <w:lang w:val="ka-GE"/>
        </w:rPr>
        <w:t>(რიცხვი, თვე, წელი)</w:t>
      </w:r>
      <w:r>
        <w:rPr>
          <w:rFonts w:ascii="BPG Glaho Mix" w:hAnsi="BPG Glaho Mix" w:cs="BPG Glaho Mix"/>
          <w:b/>
          <w:sz w:val="22"/>
          <w:szCs w:val="22"/>
          <w:lang w:val="ka-GE"/>
        </w:rPr>
        <w:t xml:space="preserve"> </w:t>
      </w:r>
      <w:r w:rsidRPr="008C3EF5">
        <w:rPr>
          <w:rFonts w:ascii="BPG Glaho Mix" w:hAnsi="BPG Glaho Mix" w:cs="BPG Glaho Mix"/>
          <w:b/>
          <w:sz w:val="22"/>
          <w:szCs w:val="22"/>
          <w:lang w:val="ka-GE"/>
        </w:rPr>
        <w:t>და ადგილი</w:t>
      </w:r>
      <w:r>
        <w:rPr>
          <w:rFonts w:ascii="BPG Glaho Mix" w:hAnsi="BPG Glaho Mix" w:cs="BPG Glaho Mix"/>
          <w:b/>
          <w:sz w:val="22"/>
          <w:szCs w:val="22"/>
          <w:lang w:val="ka-GE"/>
        </w:rPr>
        <w:t>:</w:t>
      </w: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Default="008C3EF5" w:rsidP="004519AE">
      <w:pPr>
        <w:rPr>
          <w:rFonts w:ascii="BPG Glaho Mix" w:hAnsi="BPG Glaho Mix" w:cs="BPG Glaho Mix"/>
          <w:b/>
          <w:sz w:val="26"/>
          <w:szCs w:val="26"/>
          <w:lang w:val="ka-GE"/>
        </w:rPr>
      </w:pPr>
      <w:r w:rsidRPr="008C3EF5">
        <w:rPr>
          <w:rFonts w:ascii="BPG Glaho Mix" w:hAnsi="BPG Glaho Mix" w:cs="BPG Glaho Mix"/>
          <w:b/>
          <w:sz w:val="26"/>
          <w:szCs w:val="26"/>
          <w:lang w:val="ka-GE"/>
        </w:rPr>
        <w:t>მისამართი:</w:t>
      </w:r>
    </w:p>
    <w:p w:rsidR="001A4E5E" w:rsidRDefault="001A4E5E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რეგისტრაციის მიხედვით:</w:t>
      </w:r>
    </w:p>
    <w:p w:rsidR="001A4E5E" w:rsidRDefault="001A4E5E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ფაქტიური:</w:t>
      </w: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პირადობის მოწმობის #</w:t>
      </w: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პირადი #</w:t>
      </w:r>
    </w:p>
    <w:p w:rsidR="008C3EF5" w:rsidRDefault="008C3EF5" w:rsidP="004519AE">
      <w:pPr>
        <w:rPr>
          <w:rFonts w:ascii="BPG Glaho Mix" w:hAnsi="BPG Glaho Mix" w:cs="BPG Glaho Mix"/>
          <w:b/>
          <w:sz w:val="26"/>
          <w:szCs w:val="26"/>
          <w:lang w:val="ka-GE"/>
        </w:rPr>
      </w:pPr>
    </w:p>
    <w:p w:rsidR="008C3EF5" w:rsidRPr="008C3EF5" w:rsidRDefault="008C3EF5" w:rsidP="004519AE">
      <w:pPr>
        <w:rPr>
          <w:rFonts w:ascii="BPG Glaho Mix" w:hAnsi="BPG Glaho Mix" w:cs="BPG Glaho Mix"/>
          <w:b/>
          <w:sz w:val="26"/>
          <w:szCs w:val="26"/>
          <w:lang w:val="ka-GE"/>
        </w:rPr>
      </w:pPr>
      <w:r w:rsidRPr="008C3EF5">
        <w:rPr>
          <w:rFonts w:ascii="BPG Glaho Mix" w:hAnsi="BPG Glaho Mix" w:cs="BPG Glaho Mix"/>
          <w:b/>
          <w:sz w:val="26"/>
          <w:szCs w:val="26"/>
          <w:lang w:val="ka-GE"/>
        </w:rPr>
        <w:t>ტელეფონი:</w:t>
      </w: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ბინის:</w:t>
      </w: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P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მობილური:</w:t>
      </w:r>
    </w:p>
    <w:p w:rsidR="00827B0D" w:rsidRPr="009F4A6C" w:rsidRDefault="00827B0D">
      <w:pPr>
        <w:rPr>
          <w:rFonts w:ascii="BPG Glaho Mix" w:hAnsi="BPG Glaho Mix" w:cs="BPG Glaho Mix"/>
        </w:rPr>
      </w:pPr>
    </w:p>
    <w:tbl>
      <w:tblPr>
        <w:tblW w:w="10490" w:type="dxa"/>
        <w:tblInd w:w="107" w:type="dxa"/>
        <w:tblBorders>
          <w:top w:val="single" w:sz="2" w:space="0" w:color="000000"/>
          <w:left w:val="single" w:sz="2" w:space="0" w:color="auto"/>
          <w:bottom w:val="single" w:sz="2" w:space="0" w:color="000000"/>
          <w:right w:val="single" w:sz="2" w:space="0" w:color="auto"/>
          <w:insideH w:val="single" w:sz="2" w:space="0" w:color="000000"/>
        </w:tblBorders>
        <w:tblLayout w:type="fixed"/>
        <w:tblCellMar>
          <w:left w:w="107" w:type="dxa"/>
          <w:right w:w="107" w:type="dxa"/>
        </w:tblCellMar>
        <w:tblLook w:val="00A1"/>
      </w:tblPr>
      <w:tblGrid>
        <w:gridCol w:w="1837"/>
        <w:gridCol w:w="1800"/>
        <w:gridCol w:w="2775"/>
        <w:gridCol w:w="4078"/>
      </w:tblGrid>
      <w:tr w:rsidR="00FE63D4" w:rsidRPr="009F4A6C">
        <w:trPr>
          <w:cantSplit/>
          <w:trHeight w:hRule="exact" w:val="617"/>
        </w:trPr>
        <w:tc>
          <w:tcPr>
            <w:tcW w:w="1837" w:type="dxa"/>
            <w:shd w:val="pct10" w:color="auto" w:fill="auto"/>
            <w:vAlign w:val="center"/>
          </w:tcPr>
          <w:p w:rsidR="00FE63D4" w:rsidRPr="009F4A6C" w:rsidRDefault="00FE63D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ojaxuri mdgomareoba</w:t>
            </w:r>
          </w:p>
        </w:tc>
        <w:tc>
          <w:tcPr>
            <w:tcW w:w="8653" w:type="dxa"/>
            <w:gridSpan w:val="3"/>
            <w:vAlign w:val="center"/>
          </w:tcPr>
          <w:p w:rsidR="00FE63D4" w:rsidRPr="009F4A6C" w:rsidRDefault="00FE63D4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</w:tr>
      <w:tr w:rsidR="00553E6D" w:rsidRPr="009F4A6C" w:rsidTr="00072894">
        <w:trPr>
          <w:cantSplit/>
          <w:trHeight w:hRule="exact" w:val="511"/>
        </w:trPr>
        <w:tc>
          <w:tcPr>
            <w:tcW w:w="10490" w:type="dxa"/>
            <w:gridSpan w:val="4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553E6D" w:rsidRPr="009F4A6C" w:rsidRDefault="00553E6D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miuTiTeT ojaxis wevrebis saxeli, gvari, dabadebis weli da samuSao adgili:</w:t>
            </w:r>
          </w:p>
        </w:tc>
      </w:tr>
      <w:tr w:rsidR="00072894" w:rsidRPr="009F4A6C" w:rsidTr="00072894">
        <w:trPr>
          <w:cantSplit/>
          <w:trHeight w:hRule="exact" w:val="44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072894" w:rsidRDefault="00072894">
            <w:pPr>
              <w:rPr>
                <w:rFonts w:ascii="BPG Glaho Mix" w:hAnsi="BPG Glaho Mix" w:cs="BPG Glaho Mix"/>
                <w:b/>
                <w:lang w:val="ka-GE"/>
              </w:rPr>
            </w:pPr>
            <w:r>
              <w:rPr>
                <w:rFonts w:ascii="BPG Glaho Mix" w:hAnsi="BPG Glaho Mix" w:cs="BPG Glaho Mix"/>
                <w:b/>
                <w:lang w:val="ka-GE"/>
              </w:rPr>
              <w:t>ნათესაური კავშირი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072894" w:rsidRDefault="00072894" w:rsidP="00072894">
            <w:pPr>
              <w:rPr>
                <w:rFonts w:ascii="Sylfaen" w:hAnsi="Sylfaen"/>
                <w:b/>
                <w:lang w:val="ka-GE"/>
              </w:rPr>
            </w:pPr>
            <w:r w:rsidRPr="00072894">
              <w:rPr>
                <w:rFonts w:ascii="Sylfaen" w:hAnsi="Sylfaen"/>
                <w:b/>
                <w:lang w:val="ka-GE"/>
              </w:rPr>
              <w:t>სახელი, გვარი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072894" w:rsidRDefault="00072894" w:rsidP="00072894">
            <w:pPr>
              <w:rPr>
                <w:rFonts w:ascii="Sylfaen" w:hAnsi="Sylfaen"/>
                <w:b/>
                <w:lang w:val="ka-GE"/>
              </w:rPr>
            </w:pPr>
            <w:r w:rsidRPr="00072894">
              <w:rPr>
                <w:rFonts w:ascii="Sylfaen" w:hAnsi="Sylfaen"/>
                <w:b/>
                <w:lang w:val="ka-GE"/>
              </w:rPr>
              <w:t>დაბადების რიცხვი, თვე, წელი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072894" w:rsidRDefault="00072894" w:rsidP="00072894">
            <w:pPr>
              <w:rPr>
                <w:rFonts w:ascii="Sylfaen" w:hAnsi="Sylfaen"/>
                <w:b/>
                <w:lang w:val="ka-GE"/>
              </w:rPr>
            </w:pPr>
            <w:r w:rsidRPr="00072894">
              <w:rPr>
                <w:rFonts w:ascii="Sylfaen" w:hAnsi="Sylfaen"/>
                <w:b/>
                <w:lang w:val="ka-GE"/>
              </w:rPr>
              <w:t>სამუშაო ადგილ;ი</w:t>
            </w:r>
          </w:p>
        </w:tc>
      </w:tr>
      <w:tr w:rsidR="00072894" w:rsidRPr="009F4A6C" w:rsidTr="00072894">
        <w:trPr>
          <w:cantSplit/>
          <w:trHeight w:hRule="exact" w:val="715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deda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072894" w:rsidRDefault="00072894" w:rsidP="00072894"/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072894" w:rsidRDefault="00072894" w:rsidP="00072894"/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072894" w:rsidRDefault="00072894" w:rsidP="00072894"/>
        </w:tc>
      </w:tr>
      <w:tr w:rsidR="00072894" w:rsidRPr="009F4A6C" w:rsidTr="00072894">
        <w:trPr>
          <w:cantSplit/>
          <w:trHeight w:hRule="exact" w:val="711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</w:tr>
      <w:tr w:rsidR="00072894" w:rsidRPr="009F4A6C" w:rsidTr="00072894">
        <w:trPr>
          <w:cantSplit/>
          <w:trHeight w:hRule="exact" w:val="693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</w:tr>
      <w:tr w:rsidR="00072894" w:rsidRPr="009F4A6C" w:rsidTr="00072894">
        <w:trPr>
          <w:cantSplit/>
          <w:trHeight w:hRule="exact" w:val="575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Zma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</w:tr>
      <w:tr w:rsidR="00072894" w:rsidRPr="009F4A6C" w:rsidTr="00072894">
        <w:trPr>
          <w:cantSplit/>
          <w:trHeight w:hRule="exact" w:val="56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meuRle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</w:tr>
      <w:tr w:rsidR="00072894" w:rsidRPr="009F4A6C" w:rsidTr="00072894">
        <w:trPr>
          <w:cantSplit/>
          <w:trHeight w:hRule="exact" w:val="563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 xml:space="preserve">Svilebi: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</w:tr>
    </w:tbl>
    <w:p w:rsidR="002D183A" w:rsidRDefault="002D183A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6A0EFB" w:rsidRPr="007943F6" w:rsidRDefault="0016791D" w:rsidP="007943F6">
      <w:pPr>
        <w:pStyle w:val="Sectionhead"/>
      </w:pPr>
      <w:r w:rsidRPr="007943F6">
        <w:lastRenderedPageBreak/>
        <w:t>g</w:t>
      </w:r>
      <w:r w:rsidR="0035327F" w:rsidRPr="007943F6">
        <w:t>anaTleba/kvalifikacia</w:t>
      </w:r>
    </w:p>
    <w:p w:rsidR="0035327F" w:rsidRPr="009F4A6C" w:rsidRDefault="0035327F" w:rsidP="0035327F">
      <w:pPr>
        <w:rPr>
          <w:rFonts w:ascii="BPG Glaho Mix" w:hAnsi="BPG Glaho Mix" w:cs="BPG Glaho Mix"/>
        </w:rPr>
      </w:pPr>
      <w:r w:rsidRPr="009F4A6C">
        <w:rPr>
          <w:rFonts w:ascii="BPG Glaho Mix" w:hAnsi="BPG Glaho Mix" w:cs="BPG Glaho Mix"/>
        </w:rPr>
        <w:t xml:space="preserve">gTxovT </w:t>
      </w:r>
      <w:r w:rsidR="00102A9E" w:rsidRPr="009F4A6C">
        <w:rPr>
          <w:rFonts w:ascii="BPG Glaho Mix" w:hAnsi="BPG Glaho Mix" w:cs="BPG Glaho Mix"/>
        </w:rPr>
        <w:t>detalurad da Tanmimdevrulad mi</w:t>
      </w:r>
      <w:r w:rsidR="00606114" w:rsidRPr="009F4A6C">
        <w:rPr>
          <w:rFonts w:ascii="BPG Glaho Mix" w:hAnsi="BPG Glaho Mix" w:cs="BPG Glaho Mix"/>
        </w:rPr>
        <w:t>u</w:t>
      </w:r>
      <w:r w:rsidR="00102A9E" w:rsidRPr="009F4A6C">
        <w:rPr>
          <w:rFonts w:ascii="BPG Glaho Mix" w:hAnsi="BPG Glaho Mix" w:cs="BPG Glaho Mix"/>
        </w:rPr>
        <w:t>TiToT swavlebis etapebi</w:t>
      </w:r>
    </w:p>
    <w:tbl>
      <w:tblPr>
        <w:tblW w:w="10490" w:type="dxa"/>
        <w:tblInd w:w="10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A1"/>
      </w:tblPr>
      <w:tblGrid>
        <w:gridCol w:w="2552"/>
        <w:gridCol w:w="1984"/>
        <w:gridCol w:w="1985"/>
        <w:gridCol w:w="2126"/>
        <w:gridCol w:w="1843"/>
      </w:tblGrid>
      <w:tr w:rsidR="00606114" w:rsidRPr="009F4A6C">
        <w:trPr>
          <w:cantSplit/>
          <w:trHeight w:hRule="exact" w:val="663"/>
        </w:trPr>
        <w:tc>
          <w:tcPr>
            <w:tcW w:w="2552" w:type="dxa"/>
            <w:shd w:val="pct10" w:color="auto" w:fill="auto"/>
            <w:vAlign w:val="center"/>
          </w:tcPr>
          <w:p w:rsidR="00606114" w:rsidRPr="009F4A6C" w:rsidRDefault="0060611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saswavlo dawesebuleba</w:t>
            </w:r>
          </w:p>
        </w:tc>
        <w:tc>
          <w:tcPr>
            <w:tcW w:w="1984" w:type="dxa"/>
            <w:shd w:val="pct10" w:color="auto" w:fill="auto"/>
            <w:vAlign w:val="center"/>
          </w:tcPr>
          <w:p w:rsidR="00606114" w:rsidRPr="009F4A6C" w:rsidRDefault="00606114">
            <w:pPr>
              <w:rPr>
                <w:rFonts w:ascii="BPG Glaho Mix" w:hAnsi="BPG Glaho Mix" w:cs="BPG Glaho Mix"/>
                <w:b/>
                <w:snapToGrid w:val="0"/>
              </w:rPr>
            </w:pPr>
            <w:r w:rsidRPr="009F4A6C">
              <w:rPr>
                <w:rFonts w:ascii="BPG Glaho Mix" w:hAnsi="BPG Glaho Mix" w:cs="BPG Glaho Mix"/>
                <w:b/>
                <w:snapToGrid w:val="0"/>
              </w:rPr>
              <w:t>fakulteti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606114" w:rsidRPr="009F4A6C" w:rsidRDefault="00606114">
            <w:pPr>
              <w:rPr>
                <w:rFonts w:ascii="BPG Glaho Mix" w:hAnsi="BPG Glaho Mix" w:cs="BPG Glaho Mix"/>
                <w:b/>
                <w:snapToGrid w:val="0"/>
              </w:rPr>
            </w:pPr>
            <w:r w:rsidRPr="009F4A6C">
              <w:rPr>
                <w:rFonts w:ascii="BPG Glaho Mix" w:hAnsi="BPG Glaho Mix" w:cs="BPG Glaho Mix"/>
                <w:b/>
                <w:snapToGrid w:val="0"/>
              </w:rPr>
              <w:t>specialoba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606114" w:rsidRPr="009F4A6C" w:rsidRDefault="00606114">
            <w:pPr>
              <w:rPr>
                <w:rFonts w:ascii="BPG Glaho Mix" w:hAnsi="BPG Glaho Mix" w:cs="BPG Glaho Mix"/>
                <w:b/>
                <w:snapToGrid w:val="0"/>
              </w:rPr>
            </w:pPr>
            <w:r w:rsidRPr="009F4A6C">
              <w:rPr>
                <w:rFonts w:ascii="BPG Glaho Mix" w:hAnsi="BPG Glaho Mix" w:cs="BPG Glaho Mix"/>
                <w:b/>
                <w:snapToGrid w:val="0"/>
              </w:rPr>
              <w:t>xarisxi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606114" w:rsidRPr="009F4A6C" w:rsidRDefault="00664131">
            <w:pPr>
              <w:rPr>
                <w:rFonts w:ascii="BPG Glaho Mix" w:hAnsi="BPG Glaho Mix" w:cs="BPG Glaho Mix"/>
                <w:b/>
                <w:snapToGrid w:val="0"/>
              </w:rPr>
            </w:pPr>
            <w:r w:rsidRPr="009F4A6C">
              <w:rPr>
                <w:rFonts w:ascii="BPG Glaho Mix" w:hAnsi="BPG Glaho Mix" w:cs="BPG Glaho Mix"/>
                <w:b/>
                <w:snapToGrid w:val="0"/>
              </w:rPr>
              <w:t xml:space="preserve">swavlis </w:t>
            </w:r>
            <w:r w:rsidR="00606114" w:rsidRPr="009F4A6C">
              <w:rPr>
                <w:rFonts w:ascii="BPG Glaho Mix" w:hAnsi="BPG Glaho Mix" w:cs="BPG Glaho Mix"/>
                <w:b/>
                <w:snapToGrid w:val="0"/>
              </w:rPr>
              <w:t>TariRebi</w:t>
            </w:r>
          </w:p>
        </w:tc>
      </w:tr>
      <w:tr w:rsidR="00606114" w:rsidRPr="009F4A6C">
        <w:trPr>
          <w:cantSplit/>
          <w:trHeight w:val="709"/>
        </w:trPr>
        <w:tc>
          <w:tcPr>
            <w:tcW w:w="2552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  <w:bookmarkStart w:id="0" w:name="Text124"/>
          </w:p>
        </w:tc>
        <w:tc>
          <w:tcPr>
            <w:tcW w:w="1984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  <w:bookmarkStart w:id="1" w:name="Text135"/>
            <w:bookmarkEnd w:id="0"/>
          </w:p>
        </w:tc>
        <w:tc>
          <w:tcPr>
            <w:tcW w:w="1985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  <w:bookmarkStart w:id="2" w:name="Text129"/>
            <w:bookmarkEnd w:id="1"/>
          </w:p>
        </w:tc>
        <w:tc>
          <w:tcPr>
            <w:tcW w:w="2126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  <w:bookmarkStart w:id="3" w:name="Text140"/>
            <w:bookmarkEnd w:id="2"/>
          </w:p>
        </w:tc>
        <w:bookmarkEnd w:id="3"/>
        <w:tc>
          <w:tcPr>
            <w:tcW w:w="1843" w:type="dxa"/>
            <w:vAlign w:val="center"/>
          </w:tcPr>
          <w:p w:rsidR="00606114" w:rsidRPr="009F4A6C" w:rsidRDefault="00606114" w:rsidP="0046270E">
            <w:pPr>
              <w:pStyle w:val="In-fill"/>
              <w:rPr>
                <w:rFonts w:ascii="BPG Glaho Mix" w:hAnsi="BPG Glaho Mix" w:cs="BPG Glaho Mix"/>
              </w:rPr>
            </w:pPr>
          </w:p>
        </w:tc>
      </w:tr>
      <w:tr w:rsidR="00606114" w:rsidRPr="009F4A6C">
        <w:trPr>
          <w:cantSplit/>
          <w:trHeight w:val="655"/>
        </w:trPr>
        <w:tc>
          <w:tcPr>
            <w:tcW w:w="2552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984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985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2126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843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</w:tr>
      <w:tr w:rsidR="00606114" w:rsidRPr="009F4A6C">
        <w:trPr>
          <w:cantSplit/>
          <w:trHeight w:val="616"/>
        </w:trPr>
        <w:tc>
          <w:tcPr>
            <w:tcW w:w="2552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984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985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2126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843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</w:tr>
      <w:tr w:rsidR="00606114" w:rsidRPr="009F4A6C">
        <w:trPr>
          <w:cantSplit/>
          <w:trHeight w:val="631"/>
        </w:trPr>
        <w:tc>
          <w:tcPr>
            <w:tcW w:w="2552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984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985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2126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843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</w:tr>
    </w:tbl>
    <w:p w:rsidR="005D166F" w:rsidRPr="009F4A6C" w:rsidRDefault="005D166F" w:rsidP="00875195">
      <w:pPr>
        <w:pStyle w:val="Informationtext"/>
      </w:pPr>
    </w:p>
    <w:p w:rsidR="005D166F" w:rsidRPr="00875195" w:rsidRDefault="001B5C06" w:rsidP="00875195">
      <w:pPr>
        <w:pStyle w:val="Informationtext"/>
      </w:pPr>
      <w:r w:rsidRPr="00875195">
        <w:t xml:space="preserve">miuTiTeT damatebiTi, </w:t>
      </w:r>
      <w:r w:rsidR="001A0E2E" w:rsidRPr="00875195">
        <w:t xml:space="preserve">kvalifikaciis asamaRlebeli treiningebi </w:t>
      </w:r>
      <w:r w:rsidR="00072894" w:rsidRPr="00072894">
        <w:rPr>
          <w:b w:val="0"/>
          <w:sz w:val="18"/>
          <w:szCs w:val="18"/>
          <w:lang w:val="ka-GE"/>
        </w:rPr>
        <w:t>(მათ შორის სააგენტოს მიერ ორგანიზებული)</w:t>
      </w:r>
      <w:r w:rsidR="00072894">
        <w:rPr>
          <w:lang w:val="ka-GE"/>
        </w:rPr>
        <w:t xml:space="preserve"> </w:t>
      </w:r>
      <w:r w:rsidR="001A0E2E" w:rsidRPr="00875195">
        <w:t>da serTificirebis kursebi</w:t>
      </w:r>
      <w:r w:rsidR="00E3564D">
        <w:br/>
      </w:r>
    </w:p>
    <w:tbl>
      <w:tblPr>
        <w:tblW w:w="104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1"/>
      </w:tblPr>
      <w:tblGrid>
        <w:gridCol w:w="3544"/>
        <w:gridCol w:w="3544"/>
        <w:gridCol w:w="1701"/>
        <w:gridCol w:w="1701"/>
      </w:tblGrid>
      <w:tr w:rsidR="001B5C06" w:rsidRPr="009F4A6C">
        <w:trPr>
          <w:cantSplit/>
          <w:trHeight w:val="633"/>
        </w:trPr>
        <w:tc>
          <w:tcPr>
            <w:tcW w:w="3544" w:type="dxa"/>
            <w:shd w:val="pct10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saswavlo dawesebuleba</w:t>
            </w:r>
          </w:p>
        </w:tc>
        <w:tc>
          <w:tcPr>
            <w:tcW w:w="3544" w:type="dxa"/>
            <w:shd w:val="pct10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  <w:b/>
              </w:rPr>
            </w:pPr>
            <w:bookmarkStart w:id="4" w:name="Text57"/>
            <w:r w:rsidRPr="009F4A6C">
              <w:rPr>
                <w:rFonts w:ascii="BPG Glaho Mix" w:hAnsi="BPG Glaho Mix" w:cs="BPG Glaho Mix"/>
                <w:b/>
              </w:rPr>
              <w:t>saswavlo kursis (treiningis) dasaxeleba</w:t>
            </w:r>
          </w:p>
        </w:tc>
        <w:bookmarkEnd w:id="4"/>
        <w:tc>
          <w:tcPr>
            <w:tcW w:w="1701" w:type="dxa"/>
            <w:shd w:val="pct10" w:color="auto" w:fill="auto"/>
            <w:vAlign w:val="center"/>
          </w:tcPr>
          <w:p w:rsidR="001B5C06" w:rsidRPr="009F4A6C" w:rsidRDefault="00072894" w:rsidP="0046270E">
            <w:pPr>
              <w:pStyle w:val="In-fill"/>
              <w:rPr>
                <w:rFonts w:ascii="BPG Glaho Mix" w:hAnsi="BPG Glaho Mix" w:cs="BPG Glaho Mix"/>
                <w:b/>
              </w:rPr>
            </w:pPr>
            <w:r>
              <w:rPr>
                <w:rFonts w:ascii="BPG Glaho Mix" w:hAnsi="BPG Glaho Mix" w:cs="BPG Glaho Mix"/>
                <w:b/>
              </w:rPr>
              <w:t xml:space="preserve"> </w:t>
            </w:r>
            <w:r w:rsidR="001B5C06" w:rsidRPr="009F4A6C">
              <w:rPr>
                <w:rFonts w:ascii="BPG Glaho Mix" w:hAnsi="BPG Glaho Mix" w:cs="BPG Glaho Mix"/>
                <w:b/>
              </w:rPr>
              <w:t>periodi (weli)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1B5C06" w:rsidRPr="009F4A6C" w:rsidRDefault="001B5C06" w:rsidP="0046270E">
            <w:pPr>
              <w:pStyle w:val="In-fill"/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saswavlo kursis xangrZlivoba</w:t>
            </w:r>
          </w:p>
        </w:tc>
      </w:tr>
      <w:tr w:rsidR="001B5C06" w:rsidRPr="009F4A6C">
        <w:trPr>
          <w:cantSplit/>
          <w:trHeight w:val="627"/>
        </w:trPr>
        <w:tc>
          <w:tcPr>
            <w:tcW w:w="3544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</w:tr>
      <w:tr w:rsidR="001B5C06" w:rsidRPr="009F4A6C">
        <w:trPr>
          <w:cantSplit/>
          <w:trHeight w:val="627"/>
        </w:trPr>
        <w:tc>
          <w:tcPr>
            <w:tcW w:w="3544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</w:tr>
      <w:tr w:rsidR="001B5C06" w:rsidRPr="009F4A6C">
        <w:trPr>
          <w:cantSplit/>
          <w:trHeight w:val="627"/>
        </w:trPr>
        <w:tc>
          <w:tcPr>
            <w:tcW w:w="3544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</w:tr>
    </w:tbl>
    <w:p w:rsidR="007F60F9" w:rsidRDefault="007F60F9" w:rsidP="0016791D">
      <w:pPr>
        <w:rPr>
          <w:rFonts w:ascii="BPG Glaho Mix" w:hAnsi="BPG Glaho Mix" w:cs="BPG Glaho Mix"/>
        </w:rPr>
      </w:pPr>
    </w:p>
    <w:p w:rsidR="00383F0C" w:rsidRPr="008C3EF5" w:rsidRDefault="00383F0C" w:rsidP="00383F0C">
      <w:pPr>
        <w:rPr>
          <w:rFonts w:ascii="BPG Glaho Mix" w:hAnsi="BPG Glaho Mix" w:cs="BPG Glaho Mix"/>
          <w:b/>
          <w:sz w:val="28"/>
          <w:szCs w:val="28"/>
          <w:lang w:val="ka-GE"/>
        </w:rPr>
      </w:pPr>
      <w:r>
        <w:rPr>
          <w:rFonts w:ascii="BPG Glaho Mix" w:hAnsi="BPG Glaho Mix" w:cs="BPG Glaho Mix"/>
        </w:rPr>
        <w:br/>
      </w:r>
      <w:r w:rsidRPr="007943F6">
        <w:rPr>
          <w:rFonts w:ascii="BPG Glaho Mix" w:hAnsi="BPG Glaho Mix" w:cs="BPG Glaho Mix"/>
          <w:b/>
          <w:sz w:val="28"/>
          <w:szCs w:val="28"/>
          <w:lang w:val="it-IT"/>
        </w:rPr>
        <w:t>damatebiTi informacia</w:t>
      </w:r>
      <w:r w:rsidR="008C3EF5">
        <w:rPr>
          <w:rFonts w:ascii="BPG Glaho Mix" w:hAnsi="BPG Glaho Mix" w:cs="BPG Glaho Mix"/>
          <w:b/>
          <w:sz w:val="28"/>
          <w:szCs w:val="28"/>
          <w:lang w:val="ka-GE"/>
        </w:rPr>
        <w:t>:</w:t>
      </w:r>
    </w:p>
    <w:p w:rsidR="00383F0C" w:rsidRPr="009F4A6C" w:rsidRDefault="00383F0C" w:rsidP="00383F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hd w:val="clear" w:color="auto" w:fill="E0E0E0"/>
        <w:ind w:right="313"/>
        <w:rPr>
          <w:rFonts w:ascii="BPG Glaho Mix" w:hAnsi="BPG Glaho Mix" w:cs="BPG Glaho Mix"/>
          <w:b/>
          <w:sz w:val="22"/>
          <w:szCs w:val="22"/>
          <w:lang w:val="it-IT"/>
        </w:rPr>
      </w:pPr>
      <w:r w:rsidRPr="009F4A6C">
        <w:rPr>
          <w:rFonts w:ascii="BPG Glaho Mix" w:hAnsi="BPG Glaho Mix" w:cs="BPG Glaho Mix"/>
          <w:b/>
          <w:sz w:val="22"/>
          <w:szCs w:val="22"/>
          <w:lang w:val="it-IT"/>
        </w:rPr>
        <w:t>teqnikuri unar-Cvevebi</w:t>
      </w:r>
    </w:p>
    <w:p w:rsidR="00383F0C" w:rsidRPr="009F4A6C" w:rsidRDefault="00383F0C" w:rsidP="00383F0C">
      <w:pPr>
        <w:rPr>
          <w:rFonts w:ascii="BPG Glaho Mix" w:hAnsi="BPG Glaho Mix" w:cs="BPG Glaho Mix"/>
          <w:lang w:val="it-IT"/>
        </w:rPr>
      </w:pPr>
      <w:r w:rsidRPr="009F4A6C">
        <w:rPr>
          <w:rFonts w:ascii="BPG Glaho Mix" w:hAnsi="BPG Glaho Mix" w:cs="BPG Glaho Mix"/>
          <w:lang w:val="it-IT"/>
        </w:rPr>
        <w:t xml:space="preserve">miuTuTeT kompiuteris saofise programebis codnis done (daasaxeleT programa da codnis/ gamoyenebis done miuTiTeT Sesabamis grafaSi) </w:t>
      </w:r>
    </w:p>
    <w:p w:rsidR="00383F0C" w:rsidRPr="009F4A6C" w:rsidRDefault="00383F0C" w:rsidP="00383F0C">
      <w:pPr>
        <w:rPr>
          <w:rFonts w:ascii="BPG Glaho Mix" w:hAnsi="BPG Glaho Mix" w:cs="BPG Glaho Mix"/>
          <w:lang w:val="it-IT"/>
        </w:rPr>
      </w:pPr>
    </w:p>
    <w:tbl>
      <w:tblPr>
        <w:tblStyle w:val="TableGrid"/>
        <w:tblW w:w="0" w:type="auto"/>
        <w:tblLook w:val="01E0"/>
      </w:tblPr>
      <w:tblGrid>
        <w:gridCol w:w="2641"/>
        <w:gridCol w:w="2632"/>
        <w:gridCol w:w="2631"/>
        <w:gridCol w:w="2405"/>
      </w:tblGrid>
      <w:tr w:rsidR="00383F0C" w:rsidRPr="009F4A6C">
        <w:trPr>
          <w:trHeight w:val="50"/>
        </w:trPr>
        <w:tc>
          <w:tcPr>
            <w:tcW w:w="2641" w:type="dxa"/>
            <w:vMerge w:val="restart"/>
            <w:shd w:val="clear" w:color="auto" w:fill="E0E0E0"/>
            <w:vAlign w:val="center"/>
          </w:tcPr>
          <w:p w:rsidR="00383F0C" w:rsidRPr="009F4A6C" w:rsidRDefault="00383F0C" w:rsidP="007800DA">
            <w:pPr>
              <w:jc w:val="center"/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programis dasaxeleba</w:t>
            </w:r>
          </w:p>
        </w:tc>
        <w:tc>
          <w:tcPr>
            <w:tcW w:w="7668" w:type="dxa"/>
            <w:gridSpan w:val="3"/>
            <w:shd w:val="clear" w:color="auto" w:fill="E0E0E0"/>
          </w:tcPr>
          <w:p w:rsidR="00383F0C" w:rsidRPr="009F4A6C" w:rsidRDefault="00383F0C" w:rsidP="001809BB">
            <w:pPr>
              <w:jc w:val="center"/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codnis done</w:t>
            </w:r>
          </w:p>
        </w:tc>
      </w:tr>
      <w:tr w:rsidR="00383F0C" w:rsidRPr="009F4A6C">
        <w:trPr>
          <w:trHeight w:val="47"/>
        </w:trPr>
        <w:tc>
          <w:tcPr>
            <w:tcW w:w="2641" w:type="dxa"/>
            <w:vMerge/>
            <w:shd w:val="clear" w:color="auto" w:fill="CCCCCC"/>
          </w:tcPr>
          <w:p w:rsidR="00383F0C" w:rsidRPr="009F4A6C" w:rsidRDefault="00383F0C" w:rsidP="007800DA">
            <w:pPr>
              <w:rPr>
                <w:rFonts w:ascii="BPG Glaho Mix" w:hAnsi="BPG Glaho Mix" w:cs="BPG Glaho Mix"/>
                <w:b/>
              </w:rPr>
            </w:pPr>
          </w:p>
        </w:tc>
        <w:tc>
          <w:tcPr>
            <w:tcW w:w="2632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 xml:space="preserve">  Zalian kargad</w:t>
            </w:r>
          </w:p>
        </w:tc>
        <w:tc>
          <w:tcPr>
            <w:tcW w:w="263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 xml:space="preserve">       kargad</w:t>
            </w:r>
          </w:p>
        </w:tc>
        <w:tc>
          <w:tcPr>
            <w:tcW w:w="2405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momxmareblis doneze</w:t>
            </w:r>
          </w:p>
        </w:tc>
      </w:tr>
      <w:tr w:rsidR="00383F0C" w:rsidRPr="009F4A6C">
        <w:trPr>
          <w:trHeight w:val="130"/>
        </w:trPr>
        <w:tc>
          <w:tcPr>
            <w:tcW w:w="2641" w:type="dxa"/>
          </w:tcPr>
          <w:p w:rsidR="00383F0C" w:rsidRPr="00804B58" w:rsidRDefault="00383F0C" w:rsidP="007800DA">
            <w:pPr>
              <w:rPr>
                <w:rFonts w:ascii="Tahoma" w:hAnsi="Tahoma" w:cs="Tahoma"/>
              </w:rPr>
            </w:pPr>
          </w:p>
        </w:tc>
        <w:tc>
          <w:tcPr>
            <w:tcW w:w="2632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05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</w:tr>
      <w:tr w:rsidR="00383F0C" w:rsidRPr="009F4A6C">
        <w:trPr>
          <w:trHeight w:val="130"/>
        </w:trPr>
        <w:tc>
          <w:tcPr>
            <w:tcW w:w="264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2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05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</w:tr>
      <w:tr w:rsidR="00383F0C" w:rsidRPr="009F4A6C">
        <w:trPr>
          <w:trHeight w:val="130"/>
        </w:trPr>
        <w:tc>
          <w:tcPr>
            <w:tcW w:w="264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2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05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</w:tr>
      <w:tr w:rsidR="00383F0C" w:rsidRPr="009F4A6C">
        <w:trPr>
          <w:trHeight w:val="130"/>
        </w:trPr>
        <w:tc>
          <w:tcPr>
            <w:tcW w:w="264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2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05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</w:tr>
    </w:tbl>
    <w:p w:rsidR="00AE2B3D" w:rsidRDefault="00AE2B3D" w:rsidP="00383F0C">
      <w:pPr>
        <w:rPr>
          <w:rFonts w:ascii="BPG Glaho Mix" w:hAnsi="BPG Glaho Mix" w:cs="BPG Glaho Mix"/>
        </w:rPr>
      </w:pPr>
    </w:p>
    <w:p w:rsidR="00383F0C" w:rsidRPr="007F60F9" w:rsidRDefault="00383F0C" w:rsidP="00383F0C">
      <w:pPr>
        <w:rPr>
          <w:rFonts w:ascii="BPG Glaho Mix" w:hAnsi="BPG Glaho Mix" w:cs="BPG Glaho Mix"/>
          <w:b/>
          <w:sz w:val="28"/>
          <w:szCs w:val="28"/>
        </w:rPr>
      </w:pPr>
      <w:r w:rsidRPr="007F60F9">
        <w:rPr>
          <w:rFonts w:ascii="BPG Glaho Mix" w:hAnsi="BPG Glaho Mix" w:cs="BPG Glaho Mix"/>
          <w:b/>
          <w:sz w:val="28"/>
          <w:szCs w:val="28"/>
        </w:rPr>
        <w:t xml:space="preserve">ucxo enebis codna  </w:t>
      </w:r>
    </w:p>
    <w:p w:rsidR="00383F0C" w:rsidRPr="00920110" w:rsidRDefault="00383F0C" w:rsidP="00383F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rPr>
          <w:rFonts w:ascii="BPG Glaho Mix" w:hAnsi="BPG Glaho Mix" w:cs="BPG Glaho Mix"/>
          <w:b/>
          <w:lang w:val="de-AT"/>
        </w:rPr>
      </w:pPr>
      <w:r w:rsidRPr="00920110">
        <w:rPr>
          <w:rFonts w:ascii="BPG Glaho Mix" w:hAnsi="BPG Glaho Mix" w:cs="BPG Glaho Mix"/>
          <w:b/>
          <w:lang w:val="de-AT"/>
        </w:rPr>
        <w:t xml:space="preserve">flobT Tu ara sxva enebs qarTuli  enis garda?                 </w:t>
      </w:r>
      <w:r w:rsidRPr="009F4A6C">
        <w:rPr>
          <w:b/>
          <w:sz w:val="32"/>
          <w:szCs w:val="32"/>
        </w:rPr>
        <w:t></w:t>
      </w:r>
      <w:r w:rsidRPr="00920110">
        <w:rPr>
          <w:rFonts w:ascii="BPG Glaho Mix" w:hAnsi="BPG Glaho Mix" w:cs="BPG Glaho Mix"/>
          <w:b/>
          <w:sz w:val="32"/>
          <w:szCs w:val="32"/>
          <w:lang w:val="de-AT"/>
        </w:rPr>
        <w:t xml:space="preserve"> </w:t>
      </w:r>
      <w:r w:rsidRPr="00920110">
        <w:rPr>
          <w:rFonts w:ascii="BPG Glaho Mix" w:hAnsi="BPG Glaho Mix" w:cs="BPG Glaho Mix"/>
          <w:b/>
          <w:lang w:val="de-AT"/>
        </w:rPr>
        <w:t xml:space="preserve">diax    </w:t>
      </w:r>
      <w:r w:rsidRPr="00920110">
        <w:rPr>
          <w:rFonts w:ascii="BPG Glaho Mix" w:hAnsi="BPG Glaho Mix" w:cs="BPG Glaho Mix"/>
          <w:b/>
          <w:sz w:val="28"/>
          <w:szCs w:val="28"/>
          <w:lang w:val="de-AT"/>
        </w:rPr>
        <w:t xml:space="preserve">      </w:t>
      </w:r>
      <w:r w:rsidRPr="009F4A6C">
        <w:rPr>
          <w:b/>
          <w:sz w:val="32"/>
          <w:szCs w:val="32"/>
        </w:rPr>
        <w:t></w:t>
      </w:r>
      <w:r w:rsidR="00723FD0" w:rsidRPr="00920110">
        <w:rPr>
          <w:b/>
          <w:sz w:val="32"/>
          <w:szCs w:val="32"/>
          <w:lang w:val="de-AT"/>
        </w:rPr>
        <w:t xml:space="preserve"> </w:t>
      </w:r>
      <w:r w:rsidRPr="00920110">
        <w:rPr>
          <w:rFonts w:ascii="BPG Glaho Mix" w:hAnsi="BPG Glaho Mix" w:cs="BPG Glaho Mix"/>
          <w:b/>
          <w:lang w:val="de-AT"/>
        </w:rPr>
        <w:t>ara</w:t>
      </w:r>
    </w:p>
    <w:p w:rsidR="00383F0C" w:rsidRDefault="00383F0C" w:rsidP="00383F0C">
      <w:pPr>
        <w:rPr>
          <w:rFonts w:ascii="BPG Glaho Mix" w:hAnsi="BPG Glaho Mix" w:cs="BPG Glaho Mix"/>
          <w:lang w:val="ka-GE"/>
        </w:rPr>
      </w:pPr>
      <w:r w:rsidRPr="00920110">
        <w:rPr>
          <w:rFonts w:ascii="BPG Glaho Mix" w:hAnsi="BPG Glaho Mix" w:cs="BPG Glaho Mix"/>
          <w:lang w:val="de-AT"/>
        </w:rPr>
        <w:t>dadebiTi pasuxis SemTxvevaSi, gTxovT</w:t>
      </w:r>
      <w:r w:rsidR="008C3EF5">
        <w:rPr>
          <w:rFonts w:ascii="BPG Glaho Mix" w:hAnsi="BPG Glaho Mix" w:cs="BPG Glaho Mix"/>
          <w:lang w:val="ka-GE"/>
        </w:rPr>
        <w:t xml:space="preserve"> მიუთითოთ რომელი ენა იცით და ცოდნის დონე </w:t>
      </w:r>
    </w:p>
    <w:p w:rsidR="008C3EF5" w:rsidRPr="00920110" w:rsidRDefault="008C3EF5" w:rsidP="00383F0C">
      <w:pPr>
        <w:rPr>
          <w:rFonts w:ascii="BPG Glaho Mix" w:hAnsi="BPG Glaho Mix" w:cs="BPG Glaho Mix"/>
          <w:lang w:val="de-AT"/>
        </w:rPr>
      </w:pPr>
    </w:p>
    <w:tbl>
      <w:tblPr>
        <w:tblStyle w:val="TableGrid"/>
        <w:tblW w:w="0" w:type="auto"/>
        <w:tblLook w:val="01E0"/>
      </w:tblPr>
      <w:tblGrid>
        <w:gridCol w:w="1823"/>
        <w:gridCol w:w="2425"/>
        <w:gridCol w:w="1620"/>
        <w:gridCol w:w="1664"/>
      </w:tblGrid>
      <w:tr w:rsidR="008C3EF5" w:rsidRPr="009F4A6C" w:rsidTr="001809BB">
        <w:tc>
          <w:tcPr>
            <w:tcW w:w="1823" w:type="dxa"/>
            <w:shd w:val="clear" w:color="auto" w:fill="E0E0E0"/>
          </w:tcPr>
          <w:p w:rsidR="008C3EF5" w:rsidRPr="009F4A6C" w:rsidRDefault="008C3EF5" w:rsidP="007800DA">
            <w:pPr>
              <w:rPr>
                <w:rFonts w:ascii="BPG Glaho Mix" w:hAnsi="BPG Glaho Mix" w:cs="BPG Glaho Mix"/>
                <w:b/>
              </w:rPr>
            </w:pPr>
            <w:r w:rsidRPr="00920110">
              <w:rPr>
                <w:rFonts w:ascii="BPG Glaho Mix" w:hAnsi="BPG Glaho Mix" w:cs="BPG Glaho Mix"/>
                <w:b/>
                <w:lang w:val="de-AT"/>
              </w:rPr>
              <w:t xml:space="preserve">       </w:t>
            </w:r>
            <w:r w:rsidRPr="009F4A6C">
              <w:rPr>
                <w:rFonts w:ascii="BPG Glaho Mix" w:hAnsi="BPG Glaho Mix" w:cs="BPG Glaho Mix"/>
                <w:b/>
              </w:rPr>
              <w:t>ucxo ena</w:t>
            </w:r>
          </w:p>
        </w:tc>
        <w:tc>
          <w:tcPr>
            <w:tcW w:w="2425" w:type="dxa"/>
            <w:shd w:val="clear" w:color="auto" w:fill="E0E0E0"/>
          </w:tcPr>
          <w:p w:rsidR="008C3EF5" w:rsidRPr="008C3EF5" w:rsidRDefault="008C3EF5" w:rsidP="008C3EF5">
            <w:pPr>
              <w:rPr>
                <w:rFonts w:ascii="BPG Glaho Mix" w:hAnsi="BPG Glaho Mix" w:cs="BPG Glaho Mix"/>
                <w:b/>
                <w:lang w:val="ka-GE"/>
              </w:rPr>
            </w:pPr>
            <w:r>
              <w:rPr>
                <w:rFonts w:ascii="BPG Glaho Mix" w:hAnsi="BPG Glaho Mix" w:cs="BPG Glaho Mix"/>
                <w:b/>
                <w:lang w:val="ka-GE"/>
              </w:rPr>
              <w:t>საშუალო</w:t>
            </w:r>
            <w:r w:rsidR="001809BB">
              <w:rPr>
                <w:rFonts w:ascii="BPG Glaho Mix" w:hAnsi="BPG Glaho Mix" w:cs="BPG Glaho Mix"/>
                <w:b/>
                <w:lang w:val="ka-GE"/>
              </w:rPr>
              <w:t>დ/ლექსიკონით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8C3EF5" w:rsidRPr="008C3EF5" w:rsidRDefault="008C3EF5" w:rsidP="007800DA">
            <w:pPr>
              <w:jc w:val="center"/>
              <w:rPr>
                <w:rFonts w:ascii="BPG Glaho Mix" w:hAnsi="BPG Glaho Mix" w:cs="BPG Glaho Mix"/>
                <w:b/>
                <w:lang w:val="ka-GE"/>
              </w:rPr>
            </w:pPr>
            <w:r>
              <w:rPr>
                <w:rFonts w:ascii="BPG Glaho Mix" w:hAnsi="BPG Glaho Mix" w:cs="BPG Glaho Mix"/>
                <w:b/>
                <w:lang w:val="ka-GE"/>
              </w:rPr>
              <w:t>კარგ</w:t>
            </w:r>
            <w:r w:rsidR="001809BB">
              <w:rPr>
                <w:rFonts w:ascii="BPG Glaho Mix" w:hAnsi="BPG Glaho Mix" w:cs="BPG Glaho Mix"/>
                <w:b/>
                <w:lang w:val="ka-GE"/>
              </w:rPr>
              <w:t>ად</w:t>
            </w:r>
          </w:p>
        </w:tc>
        <w:tc>
          <w:tcPr>
            <w:tcW w:w="1664" w:type="dxa"/>
            <w:shd w:val="clear" w:color="auto" w:fill="E0E0E0"/>
          </w:tcPr>
          <w:p w:rsidR="008C3EF5" w:rsidRPr="009F4A6C" w:rsidRDefault="008C3EF5" w:rsidP="008C3EF5">
            <w:pPr>
              <w:rPr>
                <w:rFonts w:ascii="BPG Glaho Mix" w:hAnsi="BPG Glaho Mix" w:cs="BPG Glaho Mix"/>
                <w:b/>
              </w:rPr>
            </w:pPr>
            <w:r>
              <w:rPr>
                <w:rFonts w:ascii="BPG Glaho Mix" w:hAnsi="BPG Glaho Mix" w:cs="BPG Glaho Mix"/>
                <w:b/>
                <w:lang w:val="ka-GE"/>
              </w:rPr>
              <w:t>ძალიან კარგ</w:t>
            </w:r>
            <w:r w:rsidR="001809BB">
              <w:rPr>
                <w:rFonts w:ascii="BPG Glaho Mix" w:hAnsi="BPG Glaho Mix" w:cs="BPG Glaho Mix"/>
                <w:b/>
                <w:lang w:val="ka-GE"/>
              </w:rPr>
              <w:t>ად</w:t>
            </w:r>
          </w:p>
        </w:tc>
      </w:tr>
      <w:tr w:rsidR="008C3EF5" w:rsidRPr="009F4A6C" w:rsidTr="001809BB">
        <w:tc>
          <w:tcPr>
            <w:tcW w:w="1823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25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20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  <w:tr w:rsidR="008C3EF5" w:rsidRPr="009F4A6C" w:rsidTr="001809BB">
        <w:tc>
          <w:tcPr>
            <w:tcW w:w="1823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25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20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  <w:tr w:rsidR="008C3EF5" w:rsidRPr="009F4A6C" w:rsidTr="001809BB">
        <w:tc>
          <w:tcPr>
            <w:tcW w:w="1823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25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20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  <w:tr w:rsidR="008C3EF5" w:rsidRPr="009F4A6C" w:rsidTr="001809BB">
        <w:tc>
          <w:tcPr>
            <w:tcW w:w="1823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25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20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  <w:tr w:rsidR="008C3EF5" w:rsidRPr="009F4A6C" w:rsidTr="001809BB">
        <w:tc>
          <w:tcPr>
            <w:tcW w:w="1823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25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20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  <w:tr w:rsidR="008C3EF5" w:rsidRPr="009F4A6C" w:rsidTr="001809BB">
        <w:tc>
          <w:tcPr>
            <w:tcW w:w="1823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25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20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</w:tbl>
    <w:p w:rsidR="004B493B" w:rsidRPr="009E5070" w:rsidRDefault="004B493B" w:rsidP="0016791D">
      <w:pPr>
        <w:rPr>
          <w:rFonts w:ascii="BPG Glaho Mix" w:hAnsi="BPG Glaho Mix" w:cs="BPG Glaho Mix"/>
          <w:b/>
          <w:sz w:val="28"/>
          <w:szCs w:val="28"/>
        </w:rPr>
      </w:pPr>
      <w:r w:rsidRPr="009E5070">
        <w:rPr>
          <w:rFonts w:ascii="BPG Glaho Mix" w:hAnsi="BPG Glaho Mix" w:cs="BPG Glaho Mix"/>
          <w:b/>
          <w:sz w:val="28"/>
          <w:szCs w:val="28"/>
        </w:rPr>
        <w:lastRenderedPageBreak/>
        <w:t>samuSao gamocdileba</w:t>
      </w:r>
    </w:p>
    <w:p w:rsidR="0016791D" w:rsidRPr="008C3EF5" w:rsidRDefault="004B493B" w:rsidP="008C3EF5">
      <w:pPr>
        <w:ind w:left="6237" w:hanging="6237"/>
        <w:rPr>
          <w:rFonts w:ascii="BPG Glaho Mix" w:hAnsi="BPG Glaho Mix" w:cs="BPG Glaho Mix"/>
          <w:lang w:val="ka-GE"/>
        </w:rPr>
      </w:pPr>
      <w:r w:rsidRPr="009F4A6C">
        <w:rPr>
          <w:rFonts w:ascii="BPG Glaho Mix" w:hAnsi="BPG Glaho Mix" w:cs="BPG Glaho Mix"/>
        </w:rPr>
        <w:t>gTxovT miu</w:t>
      </w:r>
      <w:r w:rsidR="00BB3ABC" w:rsidRPr="009F4A6C">
        <w:rPr>
          <w:rFonts w:ascii="BPG Glaho Mix" w:hAnsi="BPG Glaho Mix" w:cs="BPG Glaho Mix"/>
        </w:rPr>
        <w:t xml:space="preserve">TiToT </w:t>
      </w:r>
      <w:r w:rsidR="008C3EF5">
        <w:rPr>
          <w:rFonts w:ascii="BPG Glaho Mix" w:hAnsi="BPG Glaho Mix" w:cs="BPG Glaho Mix"/>
        </w:rPr>
        <w:t>samuSao gamocdileba</w:t>
      </w:r>
      <w:r w:rsidR="008C3EF5">
        <w:rPr>
          <w:rFonts w:ascii="BPG Glaho Mix" w:hAnsi="BPG Glaho Mix" w:cs="BPG Glaho Mix"/>
          <w:lang w:val="ka-GE"/>
        </w:rPr>
        <w:t>:</w:t>
      </w:r>
    </w:p>
    <w:p w:rsidR="004B493B" w:rsidRPr="00FE6D5F" w:rsidRDefault="00BC56DE" w:rsidP="00BC56DE">
      <w:pPr>
        <w:rPr>
          <w:rFonts w:ascii="BPG Glaho Mix" w:hAnsi="BPG Glaho Mix" w:cs="BPG Glaho Mix"/>
          <w:b/>
          <w:color w:val="FFFFFF"/>
        </w:rPr>
      </w:pPr>
      <w:r w:rsidRPr="00FE6D5F">
        <w:rPr>
          <w:rFonts w:ascii="BPG Glaho Mix" w:hAnsi="BPG Glaho Mix" w:cs="BPG Glaho Mix"/>
          <w:b/>
          <w:color w:val="FFFFFF"/>
          <w:highlight w:val="black"/>
        </w:rPr>
        <w:t>1</w:t>
      </w:r>
    </w:p>
    <w:tbl>
      <w:tblPr>
        <w:tblW w:w="8820" w:type="dxa"/>
        <w:tblInd w:w="107" w:type="dxa"/>
        <w:tblBorders>
          <w:top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left w:w="107" w:type="dxa"/>
          <w:right w:w="107" w:type="dxa"/>
        </w:tblCellMar>
        <w:tblLook w:val="00A1"/>
      </w:tblPr>
      <w:tblGrid>
        <w:gridCol w:w="2268"/>
        <w:gridCol w:w="3402"/>
        <w:gridCol w:w="3150"/>
      </w:tblGrid>
      <w:tr w:rsidR="008C3EF5" w:rsidRPr="009F4A6C" w:rsidTr="008C3EF5">
        <w:trPr>
          <w:cantSplit/>
          <w:trHeight w:hRule="exact" w:val="7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pct10" w:color="auto" w:fill="auto"/>
            <w:vAlign w:val="center"/>
          </w:tcPr>
          <w:p w:rsidR="008C3EF5" w:rsidRPr="00920110" w:rsidRDefault="008C3EF5" w:rsidP="00194B34">
            <w:pPr>
              <w:rPr>
                <w:rFonts w:ascii="BPG Glaho Mix" w:hAnsi="BPG Glaho Mix" w:cs="BPG Glaho Mix"/>
                <w:b/>
                <w:lang w:val="de-AT"/>
              </w:rPr>
            </w:pPr>
            <w:r w:rsidRPr="00920110">
              <w:rPr>
                <w:rFonts w:ascii="BPG Glaho Mix" w:hAnsi="BPG Glaho Mix" w:cs="BPG Glaho Mix"/>
                <w:b/>
                <w:lang w:val="de-AT"/>
              </w:rPr>
              <w:t>periodi (dawyebisa da dasrulebis Tve/weli)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8C3EF5" w:rsidRPr="008C3EF5" w:rsidRDefault="00DA4BAC" w:rsidP="00194B34">
            <w:pPr>
              <w:pStyle w:val="In-fill"/>
              <w:rPr>
                <w:rFonts w:ascii="BPG Glaho Mix" w:hAnsi="BPG Glaho Mix" w:cs="BPG Glaho Mix"/>
                <w:b/>
                <w:lang w:val="ka-GE"/>
              </w:rPr>
            </w:pPr>
            <w:r w:rsidRPr="009F4A6C">
              <w:rPr>
                <w:rFonts w:ascii="BPG Glaho Mix" w:hAnsi="BPG Glaho Mix" w:cs="BPG Glaho Mix"/>
                <w:b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" w:name="Text46"/>
            <w:r w:rsidR="008C3EF5" w:rsidRPr="009F4A6C">
              <w:rPr>
                <w:rFonts w:ascii="BPG Glaho Mix" w:hAnsi="BPG Glaho Mix" w:cs="BPG Glaho Mix"/>
                <w:b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</w:rPr>
            </w:r>
            <w:r w:rsidRPr="009F4A6C">
              <w:rPr>
                <w:rFonts w:ascii="BPG Glaho Mix" w:hAnsi="BPG Glaho Mix" w:cs="BPG Glaho Mix"/>
                <w:b/>
              </w:rPr>
              <w:fldChar w:fldCharType="separate"/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Pr="009F4A6C">
              <w:rPr>
                <w:rFonts w:ascii="BPG Glaho Mix" w:hAnsi="BPG Glaho Mix" w:cs="BPG Glaho Mix"/>
                <w:b/>
              </w:rPr>
              <w:fldChar w:fldCharType="end"/>
            </w:r>
            <w:bookmarkEnd w:id="5"/>
            <w:r w:rsidR="008C3EF5">
              <w:rPr>
                <w:rFonts w:ascii="BPG Glaho Mix" w:hAnsi="BPG Glaho Mix" w:cs="BPG Glaho Mix"/>
                <w:b/>
                <w:lang w:val="ka-GE"/>
              </w:rPr>
              <w:t xml:space="preserve">                                                                       </w:t>
            </w:r>
          </w:p>
        </w:tc>
        <w:tc>
          <w:tcPr>
            <w:tcW w:w="31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194B34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842FA" w:rsidRPr="009F4A6C" w:rsidTr="008C3EF5">
        <w:trPr>
          <w:cantSplit/>
          <w:trHeight w:hRule="exact" w:val="422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842FA" w:rsidRPr="009F4A6C" w:rsidRDefault="006C7769" w:rsidP="00194B3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organizaci</w:t>
            </w:r>
            <w:r w:rsidR="008D5858" w:rsidRPr="009F4A6C">
              <w:rPr>
                <w:rFonts w:ascii="BPG Glaho Mix" w:hAnsi="BPG Glaho Mix" w:cs="BPG Glaho Mix"/>
                <w:b/>
              </w:rPr>
              <w:t>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842FA" w:rsidRPr="009F4A6C" w:rsidRDefault="00DA4BAC" w:rsidP="00194B34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6" w:name="Text48"/>
            <w:r w:rsidR="008842FA"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separate"/>
            </w:r>
            <w:r w:rsidR="008842FA" w:rsidRPr="009F4A6C">
              <w:rPr>
                <w:rFonts w:cs="BPG Glaho Mix"/>
                <w:b/>
                <w:kern w:val="18"/>
              </w:rPr>
              <w:t> </w:t>
            </w:r>
            <w:r w:rsidR="008842FA" w:rsidRPr="009F4A6C">
              <w:rPr>
                <w:rFonts w:cs="BPG Glaho Mix"/>
                <w:b/>
                <w:kern w:val="18"/>
              </w:rPr>
              <w:t> </w:t>
            </w:r>
            <w:r w:rsidR="008842FA" w:rsidRPr="009F4A6C">
              <w:rPr>
                <w:rFonts w:cs="BPG Glaho Mix"/>
                <w:b/>
                <w:kern w:val="18"/>
              </w:rPr>
              <w:t> </w:t>
            </w:r>
            <w:r w:rsidR="008842FA" w:rsidRPr="009F4A6C">
              <w:rPr>
                <w:rFonts w:cs="BPG Glaho Mix"/>
                <w:b/>
                <w:kern w:val="18"/>
              </w:rPr>
              <w:t> </w:t>
            </w:r>
            <w:r w:rsidR="008842FA" w:rsidRPr="009F4A6C">
              <w:rPr>
                <w:rFonts w:cs="BPG Glaho Mix"/>
                <w:b/>
                <w:kern w:val="18"/>
              </w:rPr>
              <w:t> </w: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end"/>
            </w:r>
            <w:bookmarkEnd w:id="6"/>
          </w:p>
        </w:tc>
      </w:tr>
      <w:tr w:rsidR="008C3EF5" w:rsidRPr="009F4A6C" w:rsidTr="008C3EF5">
        <w:trPr>
          <w:cantSplit/>
          <w:trHeight w:hRule="exact" w:val="400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194B3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dakavebuli pozicia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8C3EF5" w:rsidP="00194B34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FC3ECB" w:rsidRPr="009F4A6C" w:rsidTr="008C3EF5">
        <w:trPr>
          <w:cantSplit/>
          <w:trHeight w:hRule="exact" w:val="835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FC3ECB" w:rsidRPr="009F4A6C" w:rsidRDefault="00FE63D4" w:rsidP="00194B3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mokled aRwereT Tqvenze dakisrebuli funqcia-movaleobebi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FC3ECB" w:rsidRPr="009F4A6C" w:rsidRDefault="00FC3ECB" w:rsidP="00194B34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FE63D4" w:rsidRPr="009F4A6C" w:rsidTr="008C3EF5">
        <w:trPr>
          <w:cantSplit/>
          <w:trHeight w:hRule="exact" w:val="456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FE63D4" w:rsidRPr="009F4A6C" w:rsidRDefault="00FE63D4" w:rsidP="00194B3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wasvlis mizezi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E63D4" w:rsidRPr="009F4A6C" w:rsidRDefault="00FE63D4" w:rsidP="00194B34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</w:tbl>
    <w:p w:rsidR="00FE63D4" w:rsidRDefault="00FE63D4" w:rsidP="008842FA">
      <w:pPr>
        <w:rPr>
          <w:rFonts w:ascii="BPG Glaho Mix" w:hAnsi="BPG Glaho Mix" w:cs="BPG Glaho Mix"/>
          <w:b/>
          <w:color w:val="FFFFFF"/>
          <w:lang w:val="ka-GE"/>
        </w:rPr>
      </w:pPr>
      <w:r w:rsidRPr="00FE6D5F">
        <w:rPr>
          <w:rFonts w:ascii="BPG Glaho Mix" w:hAnsi="BPG Glaho Mix" w:cs="BPG Glaho Mix"/>
          <w:b/>
          <w:color w:val="FFFFFF"/>
          <w:highlight w:val="black"/>
        </w:rPr>
        <w:t>2</w:t>
      </w:r>
    </w:p>
    <w:tbl>
      <w:tblPr>
        <w:tblW w:w="8820" w:type="dxa"/>
        <w:tblInd w:w="107" w:type="dxa"/>
        <w:tblBorders>
          <w:top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left w:w="107" w:type="dxa"/>
          <w:right w:w="107" w:type="dxa"/>
        </w:tblCellMar>
        <w:tblLook w:val="00A1"/>
      </w:tblPr>
      <w:tblGrid>
        <w:gridCol w:w="2268"/>
        <w:gridCol w:w="3402"/>
        <w:gridCol w:w="3150"/>
      </w:tblGrid>
      <w:tr w:rsidR="008C3EF5" w:rsidRPr="009F4A6C" w:rsidTr="004A4123">
        <w:trPr>
          <w:cantSplit/>
          <w:trHeight w:hRule="exact" w:val="7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pct10" w:color="auto" w:fill="auto"/>
            <w:vAlign w:val="center"/>
          </w:tcPr>
          <w:p w:rsidR="008C3EF5" w:rsidRPr="00920110" w:rsidRDefault="008C3EF5" w:rsidP="004A4123">
            <w:pPr>
              <w:rPr>
                <w:rFonts w:ascii="BPG Glaho Mix" w:hAnsi="BPG Glaho Mix" w:cs="BPG Glaho Mix"/>
                <w:b/>
                <w:lang w:val="de-AT"/>
              </w:rPr>
            </w:pPr>
            <w:r w:rsidRPr="00920110">
              <w:rPr>
                <w:rFonts w:ascii="BPG Glaho Mix" w:hAnsi="BPG Glaho Mix" w:cs="BPG Glaho Mix"/>
                <w:b/>
                <w:lang w:val="de-AT"/>
              </w:rPr>
              <w:t>periodi (dawyebisa da dasrulebis Tve/weli)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8C3EF5" w:rsidRPr="008C3EF5" w:rsidRDefault="00DA4BAC" w:rsidP="004A4123">
            <w:pPr>
              <w:pStyle w:val="In-fill"/>
              <w:rPr>
                <w:rFonts w:ascii="BPG Glaho Mix" w:hAnsi="BPG Glaho Mix" w:cs="BPG Glaho Mix"/>
                <w:b/>
                <w:lang w:val="ka-GE"/>
              </w:rPr>
            </w:pPr>
            <w:r w:rsidRPr="009F4A6C">
              <w:rPr>
                <w:rFonts w:ascii="BPG Glaho Mix" w:hAnsi="BPG Glaho Mix" w:cs="BPG Glaho Mix"/>
                <w:b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</w:rPr>
            </w:r>
            <w:r w:rsidRPr="009F4A6C">
              <w:rPr>
                <w:rFonts w:ascii="BPG Glaho Mix" w:hAnsi="BPG Glaho Mix" w:cs="BPG Glaho Mix"/>
                <w:b/>
              </w:rPr>
              <w:fldChar w:fldCharType="separate"/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Pr="009F4A6C">
              <w:rPr>
                <w:rFonts w:ascii="BPG Glaho Mix" w:hAnsi="BPG Glaho Mix" w:cs="BPG Glaho Mix"/>
                <w:b/>
              </w:rPr>
              <w:fldChar w:fldCharType="end"/>
            </w:r>
            <w:r w:rsidR="008C3EF5">
              <w:rPr>
                <w:rFonts w:ascii="BPG Glaho Mix" w:hAnsi="BPG Glaho Mix" w:cs="BPG Glaho Mix"/>
                <w:b/>
                <w:lang w:val="ka-GE"/>
              </w:rPr>
              <w:t xml:space="preserve">                                                                       </w:t>
            </w:r>
          </w:p>
        </w:tc>
        <w:tc>
          <w:tcPr>
            <w:tcW w:w="31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422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organizacia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DA4BAC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separate"/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end"/>
            </w:r>
          </w:p>
        </w:tc>
      </w:tr>
      <w:tr w:rsidR="008C3EF5" w:rsidRPr="009F4A6C" w:rsidTr="004A4123">
        <w:trPr>
          <w:cantSplit/>
          <w:trHeight w:hRule="exact" w:val="400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dakavebuli pozicia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835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mokled aRwereT Tqvenze dakisrebuli funqcia-movaleobebi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456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wasvlis mizezi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</w:tbl>
    <w:p w:rsidR="008C3EF5" w:rsidRPr="008C3EF5" w:rsidRDefault="008C3EF5" w:rsidP="008842FA">
      <w:pPr>
        <w:rPr>
          <w:rFonts w:ascii="BPG Glaho Mix" w:hAnsi="BPG Glaho Mix" w:cs="BPG Glaho Mix"/>
          <w:b/>
          <w:color w:val="FFFFFF"/>
          <w:lang w:val="ka-GE"/>
        </w:rPr>
      </w:pPr>
    </w:p>
    <w:p w:rsidR="00FE63D4" w:rsidRDefault="00FE63D4" w:rsidP="008842FA">
      <w:pPr>
        <w:rPr>
          <w:rFonts w:ascii="BPG Glaho Mix" w:hAnsi="BPG Glaho Mix" w:cs="BPG Glaho Mix"/>
          <w:b/>
          <w:color w:val="FFFFFF"/>
          <w:lang w:val="ka-GE"/>
        </w:rPr>
      </w:pPr>
      <w:r w:rsidRPr="00FE6D5F">
        <w:rPr>
          <w:rFonts w:ascii="BPG Glaho Mix" w:hAnsi="BPG Glaho Mix" w:cs="BPG Glaho Mix"/>
          <w:b/>
          <w:color w:val="FFFFFF"/>
          <w:highlight w:val="black"/>
        </w:rPr>
        <w:t>3</w:t>
      </w:r>
    </w:p>
    <w:tbl>
      <w:tblPr>
        <w:tblW w:w="8820" w:type="dxa"/>
        <w:tblInd w:w="107" w:type="dxa"/>
        <w:tblBorders>
          <w:top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left w:w="107" w:type="dxa"/>
          <w:right w:w="107" w:type="dxa"/>
        </w:tblCellMar>
        <w:tblLook w:val="00A1"/>
      </w:tblPr>
      <w:tblGrid>
        <w:gridCol w:w="2268"/>
        <w:gridCol w:w="3402"/>
        <w:gridCol w:w="3150"/>
      </w:tblGrid>
      <w:tr w:rsidR="008C3EF5" w:rsidRPr="009F4A6C" w:rsidTr="004A4123">
        <w:trPr>
          <w:cantSplit/>
          <w:trHeight w:hRule="exact" w:val="7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pct10" w:color="auto" w:fill="auto"/>
            <w:vAlign w:val="center"/>
          </w:tcPr>
          <w:p w:rsidR="008C3EF5" w:rsidRPr="00920110" w:rsidRDefault="008C3EF5" w:rsidP="004A4123">
            <w:pPr>
              <w:rPr>
                <w:rFonts w:ascii="BPG Glaho Mix" w:hAnsi="BPG Glaho Mix" w:cs="BPG Glaho Mix"/>
                <w:b/>
                <w:lang w:val="de-AT"/>
              </w:rPr>
            </w:pPr>
            <w:r w:rsidRPr="00920110">
              <w:rPr>
                <w:rFonts w:ascii="BPG Glaho Mix" w:hAnsi="BPG Glaho Mix" w:cs="BPG Glaho Mix"/>
                <w:b/>
                <w:lang w:val="de-AT"/>
              </w:rPr>
              <w:t>periodi (dawyebisa da dasrulebis Tve/weli)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8C3EF5" w:rsidRPr="008C3EF5" w:rsidRDefault="00DA4BAC" w:rsidP="004A4123">
            <w:pPr>
              <w:pStyle w:val="In-fill"/>
              <w:rPr>
                <w:rFonts w:ascii="BPG Glaho Mix" w:hAnsi="BPG Glaho Mix" w:cs="BPG Glaho Mix"/>
                <w:b/>
                <w:lang w:val="ka-GE"/>
              </w:rPr>
            </w:pPr>
            <w:r w:rsidRPr="009F4A6C">
              <w:rPr>
                <w:rFonts w:ascii="BPG Glaho Mix" w:hAnsi="BPG Glaho Mix" w:cs="BPG Glaho Mix"/>
                <w:b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</w:rPr>
            </w:r>
            <w:r w:rsidRPr="009F4A6C">
              <w:rPr>
                <w:rFonts w:ascii="BPG Glaho Mix" w:hAnsi="BPG Glaho Mix" w:cs="BPG Glaho Mix"/>
                <w:b/>
              </w:rPr>
              <w:fldChar w:fldCharType="separate"/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Pr="009F4A6C">
              <w:rPr>
                <w:rFonts w:ascii="BPG Glaho Mix" w:hAnsi="BPG Glaho Mix" w:cs="BPG Glaho Mix"/>
                <w:b/>
              </w:rPr>
              <w:fldChar w:fldCharType="end"/>
            </w:r>
            <w:r w:rsidR="008C3EF5">
              <w:rPr>
                <w:rFonts w:ascii="BPG Glaho Mix" w:hAnsi="BPG Glaho Mix" w:cs="BPG Glaho Mix"/>
                <w:b/>
                <w:lang w:val="ka-GE"/>
              </w:rPr>
              <w:t xml:space="preserve">                                                                       </w:t>
            </w:r>
          </w:p>
        </w:tc>
        <w:tc>
          <w:tcPr>
            <w:tcW w:w="31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422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organizacia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DA4BAC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separate"/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end"/>
            </w:r>
          </w:p>
        </w:tc>
      </w:tr>
      <w:tr w:rsidR="008C3EF5" w:rsidRPr="009F4A6C" w:rsidTr="004A4123">
        <w:trPr>
          <w:cantSplit/>
          <w:trHeight w:hRule="exact" w:val="400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dakavebuli pozicia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835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mokled aRwereT Tqvenze dakisrebuli funqcia-movaleobebi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456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wasvlis mizezi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</w:tbl>
    <w:p w:rsidR="0077318D" w:rsidRPr="009F4A6C" w:rsidRDefault="0077318D" w:rsidP="008842FA">
      <w:pPr>
        <w:rPr>
          <w:rFonts w:ascii="BPG Glaho Mix" w:hAnsi="BPG Glaho Mix" w:cs="BPG Glaho Mix"/>
          <w:b/>
        </w:rPr>
      </w:pPr>
    </w:p>
    <w:p w:rsidR="00FE63D4" w:rsidRPr="00FE6D5F" w:rsidRDefault="00FE63D4" w:rsidP="008842FA">
      <w:pPr>
        <w:rPr>
          <w:rFonts w:ascii="BPG Glaho Mix" w:hAnsi="BPG Glaho Mix" w:cs="BPG Glaho Mix"/>
          <w:b/>
          <w:color w:val="FFFFFF"/>
        </w:rPr>
      </w:pPr>
      <w:r w:rsidRPr="00FE6D5F">
        <w:rPr>
          <w:rFonts w:ascii="BPG Glaho Mix" w:hAnsi="BPG Glaho Mix" w:cs="BPG Glaho Mix"/>
          <w:b/>
          <w:color w:val="FFFFFF"/>
          <w:highlight w:val="black"/>
        </w:rPr>
        <w:t>4</w:t>
      </w:r>
    </w:p>
    <w:tbl>
      <w:tblPr>
        <w:tblW w:w="8820" w:type="dxa"/>
        <w:tblInd w:w="107" w:type="dxa"/>
        <w:tblBorders>
          <w:top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left w:w="107" w:type="dxa"/>
          <w:right w:w="107" w:type="dxa"/>
        </w:tblCellMar>
        <w:tblLook w:val="00A1"/>
      </w:tblPr>
      <w:tblGrid>
        <w:gridCol w:w="2268"/>
        <w:gridCol w:w="3402"/>
        <w:gridCol w:w="3150"/>
      </w:tblGrid>
      <w:tr w:rsidR="008C3EF5" w:rsidRPr="009F4A6C" w:rsidTr="004A4123">
        <w:trPr>
          <w:cantSplit/>
          <w:trHeight w:hRule="exact" w:val="7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pct10" w:color="auto" w:fill="auto"/>
            <w:vAlign w:val="center"/>
          </w:tcPr>
          <w:p w:rsidR="008C3EF5" w:rsidRPr="00920110" w:rsidRDefault="008C3EF5" w:rsidP="004A4123">
            <w:pPr>
              <w:rPr>
                <w:rFonts w:ascii="BPG Glaho Mix" w:hAnsi="BPG Glaho Mix" w:cs="BPG Glaho Mix"/>
                <w:b/>
                <w:lang w:val="de-AT"/>
              </w:rPr>
            </w:pPr>
            <w:r w:rsidRPr="00920110">
              <w:rPr>
                <w:rFonts w:ascii="BPG Glaho Mix" w:hAnsi="BPG Glaho Mix" w:cs="BPG Glaho Mix"/>
                <w:b/>
                <w:lang w:val="de-AT"/>
              </w:rPr>
              <w:t>periodi (dawyebisa da dasrulebis Tve/weli)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8C3EF5" w:rsidRPr="008C3EF5" w:rsidRDefault="00DA4BAC" w:rsidP="004A4123">
            <w:pPr>
              <w:pStyle w:val="In-fill"/>
              <w:rPr>
                <w:rFonts w:ascii="BPG Glaho Mix" w:hAnsi="BPG Glaho Mix" w:cs="BPG Glaho Mix"/>
                <w:b/>
                <w:lang w:val="ka-GE"/>
              </w:rPr>
            </w:pPr>
            <w:r w:rsidRPr="009F4A6C">
              <w:rPr>
                <w:rFonts w:ascii="BPG Glaho Mix" w:hAnsi="BPG Glaho Mix" w:cs="BPG Glaho Mix"/>
                <w:b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</w:rPr>
            </w:r>
            <w:r w:rsidRPr="009F4A6C">
              <w:rPr>
                <w:rFonts w:ascii="BPG Glaho Mix" w:hAnsi="BPG Glaho Mix" w:cs="BPG Glaho Mix"/>
                <w:b/>
              </w:rPr>
              <w:fldChar w:fldCharType="separate"/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Pr="009F4A6C">
              <w:rPr>
                <w:rFonts w:ascii="BPG Glaho Mix" w:hAnsi="BPG Glaho Mix" w:cs="BPG Glaho Mix"/>
                <w:b/>
              </w:rPr>
              <w:fldChar w:fldCharType="end"/>
            </w:r>
            <w:r w:rsidR="008C3EF5">
              <w:rPr>
                <w:rFonts w:ascii="BPG Glaho Mix" w:hAnsi="BPG Glaho Mix" w:cs="BPG Glaho Mix"/>
                <w:b/>
                <w:lang w:val="ka-GE"/>
              </w:rPr>
              <w:t xml:space="preserve">                                                                       </w:t>
            </w:r>
          </w:p>
        </w:tc>
        <w:tc>
          <w:tcPr>
            <w:tcW w:w="31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422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organizacia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DA4BAC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separate"/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end"/>
            </w:r>
          </w:p>
        </w:tc>
      </w:tr>
      <w:tr w:rsidR="008C3EF5" w:rsidRPr="009F4A6C" w:rsidTr="004A4123">
        <w:trPr>
          <w:cantSplit/>
          <w:trHeight w:hRule="exact" w:val="400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dakavebuli pozicia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835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mokled aRwereT Tqvenze dakisrebuli funqcia-movaleobebi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456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wasvlis mizezi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</w:tbl>
    <w:p w:rsidR="00827B0D" w:rsidRPr="009F4A6C" w:rsidRDefault="00383F0C" w:rsidP="007C3FEA">
      <w:pPr>
        <w:pStyle w:val="Informationtext"/>
        <w:rPr>
          <w:b w:val="0"/>
        </w:rPr>
      </w:pPr>
      <w:r>
        <w:rPr>
          <w:sz w:val="20"/>
          <w:szCs w:val="20"/>
        </w:rPr>
        <w:br/>
      </w:r>
    </w:p>
    <w:sectPr w:rsidR="00827B0D" w:rsidRPr="009F4A6C" w:rsidSect="0016791D">
      <w:headerReference w:type="default" r:id="rId7"/>
      <w:footerReference w:type="even" r:id="rId8"/>
      <w:footerReference w:type="default" r:id="rId9"/>
      <w:headerReference w:type="first" r:id="rId10"/>
      <w:pgSz w:w="11908" w:h="16833" w:code="9"/>
      <w:pgMar w:top="510" w:right="1134" w:bottom="567" w:left="680" w:header="0" w:footer="170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977" w:rsidRDefault="00475977">
      <w:r>
        <w:separator/>
      </w:r>
    </w:p>
  </w:endnote>
  <w:endnote w:type="continuationSeparator" w:id="1">
    <w:p w:rsidR="00475977" w:rsidRDefault="00475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95B30C7-6D7A-476D-829C-57CFBEF6420B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E7ACA241-2786-46BA-92BE-EB881265EC39}"/>
    <w:embedBold r:id="rId3" w:fontKey="{0BC98E36-38CF-4E01-8A5C-308CFACAD9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898BC136-75A6-40C3-A6A5-FBE9D15BF47B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1F6C3810-6C89-4CF7-8366-8AE88C97727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6" w:fontKey="{61973D49-ECDD-4AF6-8478-CC011DC47DFD}"/>
    <w:embedBold r:id="rId7" w:fontKey="{1763B721-EE8B-4B9D-89BB-5B4C5866EAB0}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  <w:embedBold r:id="rId8" w:fontKey="{BF3CB92E-5F69-42D4-80DA-F7A4C45B0237}"/>
  </w:font>
  <w:font w:name="BPG Glaho Mix">
    <w:charset w:val="CC"/>
    <w:family w:val="swiss"/>
    <w:pitch w:val="variable"/>
    <w:sig w:usb0="24003A87" w:usb1="80000000" w:usb2="00000008" w:usb3="00000000" w:csb0="000001FF" w:csb1="00000000"/>
    <w:embedRegular r:id="rId9" w:fontKey="{B73197FA-37F0-4730-ACAB-6E694BA451F6}"/>
    <w:embedBold r:id="rId10" w:fontKey="{5F7F9CEA-F719-4266-8488-B284486ABF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1" w:fontKey="{6AD508BA-1BDA-4C6F-A663-7A5863BDD5FF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Bold r:id="rId12" w:fontKey="{E22C5297-A1D0-40FF-823D-23917E7BBF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3" w:fontKey="{EAC439C1-F1E3-4036-BB79-5673FCDECF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4" w:fontKey="{F2698E6D-0FF4-451C-B12C-5248B804E6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FC1" w:rsidRDefault="00DA4BAC" w:rsidP="00BB17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D1F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D1FC1" w:rsidRDefault="00CD1FC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FC1" w:rsidRDefault="00DA4BAC" w:rsidP="00BB17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D1FC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9793C">
      <w:rPr>
        <w:rStyle w:val="PageNumber"/>
      </w:rPr>
      <w:t>1</w:t>
    </w:r>
    <w:r>
      <w:rPr>
        <w:rStyle w:val="PageNumber"/>
      </w:rPr>
      <w:fldChar w:fldCharType="end"/>
    </w:r>
  </w:p>
  <w:p w:rsidR="00CD1FC1" w:rsidRDefault="00CD1FC1">
    <w:pPr>
      <w:pStyle w:val="Footer"/>
      <w:framePr w:wrap="around" w:vAnchor="text" w:hAnchor="margin" w:xAlign="right" w:y="1"/>
      <w:jc w:val="center"/>
      <w:rPr>
        <w:rStyle w:val="PageNumber"/>
      </w:rPr>
    </w:pPr>
  </w:p>
  <w:p w:rsidR="00CD1FC1" w:rsidRDefault="00CD1FC1">
    <w:pPr>
      <w:pStyle w:val="Footer"/>
      <w:ind w:right="360"/>
      <w:rPr>
        <w:rStyle w:val="PageNumbe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977" w:rsidRDefault="00475977">
      <w:r>
        <w:separator/>
      </w:r>
    </w:p>
  </w:footnote>
  <w:footnote w:type="continuationSeparator" w:id="1">
    <w:p w:rsidR="00475977" w:rsidRDefault="004759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FC1" w:rsidRDefault="00CD1FC1">
    <w:pPr>
      <w:pStyle w:val="Formtitle"/>
    </w:pPr>
    <w:r>
      <w:tab/>
    </w:r>
  </w:p>
  <w:p w:rsidR="00CD1FC1" w:rsidRDefault="00CD1FC1"/>
  <w:p w:rsidR="00CD1FC1" w:rsidRDefault="00CD1FC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FC1" w:rsidRDefault="00DA4BAC">
    <w:pPr>
      <w:pStyle w:val="Header"/>
    </w:pPr>
    <w:r>
      <w:rPr>
        <w:rStyle w:val="PageNumber"/>
      </w:rPr>
      <w:fldChar w:fldCharType="begin"/>
    </w:r>
    <w:r w:rsidR="00CD1FC1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D1FC1">
      <w:rPr>
        <w:rStyle w:val="PageNumber"/>
      </w:rPr>
      <w:t>1</w:t>
    </w:r>
    <w:r>
      <w:rPr>
        <w:rStyle w:val="PageNumber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7D2A6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698D7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C10E0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3C6BE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F7A4C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F0AD1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F9CDF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068A5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68E08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AA85C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4D4A46"/>
    <w:multiLevelType w:val="hybridMultilevel"/>
    <w:tmpl w:val="4B26620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C000F25"/>
    <w:multiLevelType w:val="hybridMultilevel"/>
    <w:tmpl w:val="3C969FB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1B343EF"/>
    <w:multiLevelType w:val="hybridMultilevel"/>
    <w:tmpl w:val="F44A42C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B710D9"/>
    <w:multiLevelType w:val="multilevel"/>
    <w:tmpl w:val="453440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3B211D6"/>
    <w:multiLevelType w:val="singleLevel"/>
    <w:tmpl w:val="72963F6C"/>
    <w:lvl w:ilvl="0">
      <w:start w:val="1"/>
      <w:numFmt w:val="bullet"/>
      <w:pStyle w:val="Bulletinde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5">
    <w:nsid w:val="265417A3"/>
    <w:multiLevelType w:val="hybridMultilevel"/>
    <w:tmpl w:val="E89E95F8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6">
    <w:nsid w:val="2744106E"/>
    <w:multiLevelType w:val="hybridMultilevel"/>
    <w:tmpl w:val="11AC59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8A24A7"/>
    <w:multiLevelType w:val="singleLevel"/>
    <w:tmpl w:val="A360424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2474CE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47443CDB"/>
    <w:multiLevelType w:val="hybridMultilevel"/>
    <w:tmpl w:val="96EA0A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6C75F6"/>
    <w:multiLevelType w:val="singleLevel"/>
    <w:tmpl w:val="DE32D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1">
    <w:nsid w:val="4E403BA0"/>
    <w:multiLevelType w:val="hybridMultilevel"/>
    <w:tmpl w:val="5A943EF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22">
    <w:nsid w:val="538B3656"/>
    <w:multiLevelType w:val="hybridMultilevel"/>
    <w:tmpl w:val="9CFCEED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872CAA"/>
    <w:multiLevelType w:val="hybridMultilevel"/>
    <w:tmpl w:val="7DBC06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BC0060"/>
    <w:multiLevelType w:val="hybridMultilevel"/>
    <w:tmpl w:val="453440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0B17CA"/>
    <w:multiLevelType w:val="hybridMultilevel"/>
    <w:tmpl w:val="93E662C0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26">
    <w:nsid w:val="70066F28"/>
    <w:multiLevelType w:val="singleLevel"/>
    <w:tmpl w:val="CBB0BD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7">
    <w:nsid w:val="78662C5B"/>
    <w:multiLevelType w:val="multilevel"/>
    <w:tmpl w:val="93E662C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28">
    <w:nsid w:val="7A1247CB"/>
    <w:multiLevelType w:val="hybridMultilevel"/>
    <w:tmpl w:val="32E279C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5D10B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9"/>
  </w:num>
  <w:num w:numId="2">
    <w:abstractNumId w:val="17"/>
  </w:num>
  <w:num w:numId="3">
    <w:abstractNumId w:val="26"/>
  </w:num>
  <w:num w:numId="4">
    <w:abstractNumId w:val="20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9"/>
  </w:num>
  <w:num w:numId="17">
    <w:abstractNumId w:val="11"/>
  </w:num>
  <w:num w:numId="18">
    <w:abstractNumId w:val="16"/>
  </w:num>
  <w:num w:numId="19">
    <w:abstractNumId w:val="23"/>
  </w:num>
  <w:num w:numId="20">
    <w:abstractNumId w:val="18"/>
  </w:num>
  <w:num w:numId="21">
    <w:abstractNumId w:val="10"/>
  </w:num>
  <w:num w:numId="22">
    <w:abstractNumId w:val="24"/>
  </w:num>
  <w:num w:numId="23">
    <w:abstractNumId w:val="13"/>
  </w:num>
  <w:num w:numId="24">
    <w:abstractNumId w:val="28"/>
  </w:num>
  <w:num w:numId="25">
    <w:abstractNumId w:val="12"/>
  </w:num>
  <w:num w:numId="26">
    <w:abstractNumId w:val="22"/>
  </w:num>
  <w:num w:numId="27">
    <w:abstractNumId w:val="15"/>
  </w:num>
  <w:num w:numId="28">
    <w:abstractNumId w:val="25"/>
  </w:num>
  <w:num w:numId="29">
    <w:abstractNumId w:val="27"/>
  </w:num>
  <w:num w:numId="3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attachedTemplate r:id="rId1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2465DB"/>
    <w:rsid w:val="00000C40"/>
    <w:rsid w:val="00014519"/>
    <w:rsid w:val="00033977"/>
    <w:rsid w:val="00036F84"/>
    <w:rsid w:val="00054A64"/>
    <w:rsid w:val="00064A8F"/>
    <w:rsid w:val="00072894"/>
    <w:rsid w:val="000A642C"/>
    <w:rsid w:val="000B412A"/>
    <w:rsid w:val="000F147C"/>
    <w:rsid w:val="000F3E21"/>
    <w:rsid w:val="00102A9E"/>
    <w:rsid w:val="00105C1D"/>
    <w:rsid w:val="00106543"/>
    <w:rsid w:val="0010654B"/>
    <w:rsid w:val="00107531"/>
    <w:rsid w:val="00122795"/>
    <w:rsid w:val="00131DE2"/>
    <w:rsid w:val="00133727"/>
    <w:rsid w:val="00135B39"/>
    <w:rsid w:val="0016791D"/>
    <w:rsid w:val="001809BB"/>
    <w:rsid w:val="00194B34"/>
    <w:rsid w:val="001A0E2E"/>
    <w:rsid w:val="001A4E5E"/>
    <w:rsid w:val="001B5C06"/>
    <w:rsid w:val="001D67E9"/>
    <w:rsid w:val="001E5C34"/>
    <w:rsid w:val="00224065"/>
    <w:rsid w:val="002465DB"/>
    <w:rsid w:val="002A2AB0"/>
    <w:rsid w:val="002B70FB"/>
    <w:rsid w:val="002D183A"/>
    <w:rsid w:val="002E6E71"/>
    <w:rsid w:val="002F0DA7"/>
    <w:rsid w:val="002F37FD"/>
    <w:rsid w:val="002F4B78"/>
    <w:rsid w:val="00315419"/>
    <w:rsid w:val="00320090"/>
    <w:rsid w:val="00331FC7"/>
    <w:rsid w:val="0033535C"/>
    <w:rsid w:val="0035327F"/>
    <w:rsid w:val="003647AA"/>
    <w:rsid w:val="0037146D"/>
    <w:rsid w:val="00383F0C"/>
    <w:rsid w:val="00392FC1"/>
    <w:rsid w:val="003A3DF3"/>
    <w:rsid w:val="003B5180"/>
    <w:rsid w:val="003E3A01"/>
    <w:rsid w:val="003F4CC3"/>
    <w:rsid w:val="0040448A"/>
    <w:rsid w:val="00420E41"/>
    <w:rsid w:val="004519AE"/>
    <w:rsid w:val="004561BB"/>
    <w:rsid w:val="0046270E"/>
    <w:rsid w:val="00471A24"/>
    <w:rsid w:val="0047569B"/>
    <w:rsid w:val="00475977"/>
    <w:rsid w:val="004778E0"/>
    <w:rsid w:val="00486EFB"/>
    <w:rsid w:val="004B3CAC"/>
    <w:rsid w:val="004B493B"/>
    <w:rsid w:val="004C6005"/>
    <w:rsid w:val="004D02D0"/>
    <w:rsid w:val="004D056E"/>
    <w:rsid w:val="00503379"/>
    <w:rsid w:val="005378FB"/>
    <w:rsid w:val="00540CDF"/>
    <w:rsid w:val="00553E6D"/>
    <w:rsid w:val="005656F4"/>
    <w:rsid w:val="00567E7B"/>
    <w:rsid w:val="005D166F"/>
    <w:rsid w:val="005D6E21"/>
    <w:rsid w:val="005F4853"/>
    <w:rsid w:val="005F5BE0"/>
    <w:rsid w:val="005F71E0"/>
    <w:rsid w:val="005F7AF8"/>
    <w:rsid w:val="00606114"/>
    <w:rsid w:val="00610A9A"/>
    <w:rsid w:val="00664131"/>
    <w:rsid w:val="00677E6B"/>
    <w:rsid w:val="006A0066"/>
    <w:rsid w:val="006A0EFB"/>
    <w:rsid w:val="006A6C10"/>
    <w:rsid w:val="006C25CF"/>
    <w:rsid w:val="006C7769"/>
    <w:rsid w:val="006D308F"/>
    <w:rsid w:val="006F5D4E"/>
    <w:rsid w:val="0070465D"/>
    <w:rsid w:val="00717B9C"/>
    <w:rsid w:val="00723FD0"/>
    <w:rsid w:val="00725DF5"/>
    <w:rsid w:val="00733ADF"/>
    <w:rsid w:val="00757D0D"/>
    <w:rsid w:val="0077318D"/>
    <w:rsid w:val="007800DA"/>
    <w:rsid w:val="007943F6"/>
    <w:rsid w:val="007976FA"/>
    <w:rsid w:val="007A343A"/>
    <w:rsid w:val="007A4AD6"/>
    <w:rsid w:val="007B585A"/>
    <w:rsid w:val="007C3FEA"/>
    <w:rsid w:val="007F60F9"/>
    <w:rsid w:val="00804B58"/>
    <w:rsid w:val="00820FFF"/>
    <w:rsid w:val="00826452"/>
    <w:rsid w:val="00827B0D"/>
    <w:rsid w:val="0085369F"/>
    <w:rsid w:val="00866B40"/>
    <w:rsid w:val="00875195"/>
    <w:rsid w:val="008842FA"/>
    <w:rsid w:val="008947E2"/>
    <w:rsid w:val="008B11A4"/>
    <w:rsid w:val="008C3EF5"/>
    <w:rsid w:val="008C6D51"/>
    <w:rsid w:val="008D5858"/>
    <w:rsid w:val="008D7B40"/>
    <w:rsid w:val="008F1777"/>
    <w:rsid w:val="008F3CDA"/>
    <w:rsid w:val="008F5C5B"/>
    <w:rsid w:val="00910E0A"/>
    <w:rsid w:val="0091258F"/>
    <w:rsid w:val="00920110"/>
    <w:rsid w:val="00977B6B"/>
    <w:rsid w:val="009A56D2"/>
    <w:rsid w:val="009E5070"/>
    <w:rsid w:val="009F4A6C"/>
    <w:rsid w:val="00A02596"/>
    <w:rsid w:val="00A5256F"/>
    <w:rsid w:val="00A53196"/>
    <w:rsid w:val="00A5354C"/>
    <w:rsid w:val="00A7309F"/>
    <w:rsid w:val="00AD279D"/>
    <w:rsid w:val="00AD5421"/>
    <w:rsid w:val="00AE151B"/>
    <w:rsid w:val="00AE2B3D"/>
    <w:rsid w:val="00B74D42"/>
    <w:rsid w:val="00BB172C"/>
    <w:rsid w:val="00BB36E4"/>
    <w:rsid w:val="00BB3ABC"/>
    <w:rsid w:val="00BC56DE"/>
    <w:rsid w:val="00BF1FED"/>
    <w:rsid w:val="00C11951"/>
    <w:rsid w:val="00C24B88"/>
    <w:rsid w:val="00C564A9"/>
    <w:rsid w:val="00C67CF2"/>
    <w:rsid w:val="00C721F7"/>
    <w:rsid w:val="00C73F97"/>
    <w:rsid w:val="00C95C28"/>
    <w:rsid w:val="00C9793C"/>
    <w:rsid w:val="00CB5ABD"/>
    <w:rsid w:val="00CD1FC1"/>
    <w:rsid w:val="00CF0322"/>
    <w:rsid w:val="00D26012"/>
    <w:rsid w:val="00D275D6"/>
    <w:rsid w:val="00D30B64"/>
    <w:rsid w:val="00D747AD"/>
    <w:rsid w:val="00D92B19"/>
    <w:rsid w:val="00DA4BAC"/>
    <w:rsid w:val="00DB7E6C"/>
    <w:rsid w:val="00DC1793"/>
    <w:rsid w:val="00DE3C4C"/>
    <w:rsid w:val="00DE4777"/>
    <w:rsid w:val="00DE6CF2"/>
    <w:rsid w:val="00E06101"/>
    <w:rsid w:val="00E3564D"/>
    <w:rsid w:val="00E56EF4"/>
    <w:rsid w:val="00E57D34"/>
    <w:rsid w:val="00E64ECE"/>
    <w:rsid w:val="00E82411"/>
    <w:rsid w:val="00E863C9"/>
    <w:rsid w:val="00EA0A76"/>
    <w:rsid w:val="00EB064D"/>
    <w:rsid w:val="00EB4F31"/>
    <w:rsid w:val="00EC1E4C"/>
    <w:rsid w:val="00EC78BC"/>
    <w:rsid w:val="00ED3A4C"/>
    <w:rsid w:val="00F0739A"/>
    <w:rsid w:val="00F4251D"/>
    <w:rsid w:val="00FA1B8D"/>
    <w:rsid w:val="00FA3C86"/>
    <w:rsid w:val="00FC3ECB"/>
    <w:rsid w:val="00FD2B64"/>
    <w:rsid w:val="00FE63D4"/>
    <w:rsid w:val="00FE6D5F"/>
    <w:rsid w:val="00FF1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3F0C"/>
    <w:pPr>
      <w:keepNext/>
      <w:tabs>
        <w:tab w:val="left" w:pos="6237"/>
      </w:tabs>
      <w:spacing w:before="40" w:after="40" w:line="180" w:lineRule="atLeast"/>
    </w:pPr>
    <w:rPr>
      <w:rFonts w:ascii="Arial" w:hAnsi="Arial" w:cs="Arial"/>
      <w:noProof/>
      <w:sz w:val="18"/>
      <w:szCs w:val="18"/>
      <w:lang w:val="en-GB" w:eastAsia="zh-CN"/>
    </w:rPr>
  </w:style>
  <w:style w:type="paragraph" w:styleId="Heading1">
    <w:name w:val="heading 1"/>
    <w:basedOn w:val="Normal"/>
    <w:next w:val="Normal"/>
    <w:qFormat/>
    <w:rsid w:val="00014519"/>
    <w:pPr>
      <w:widowControl w:val="0"/>
      <w:tabs>
        <w:tab w:val="left" w:pos="600"/>
        <w:tab w:val="left" w:pos="1320"/>
        <w:tab w:val="left" w:pos="2280"/>
        <w:tab w:val="left" w:pos="3480"/>
        <w:tab w:val="left" w:pos="4920"/>
        <w:tab w:val="left" w:pos="6360"/>
        <w:tab w:val="left" w:pos="7800"/>
        <w:tab w:val="left" w:pos="9240"/>
        <w:tab w:val="left" w:pos="10680"/>
      </w:tabs>
      <w:outlineLvl w:val="0"/>
    </w:pPr>
    <w:rPr>
      <w:noProof w:val="0"/>
      <w:snapToGrid w:val="0"/>
      <w:color w:val="000000"/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014519"/>
    <w:pPr>
      <w:outlineLvl w:val="1"/>
    </w:pPr>
    <w:rPr>
      <w:noProof w:val="0"/>
      <w:snapToGrid w:val="0"/>
      <w:sz w:val="24"/>
      <w:szCs w:val="24"/>
      <w:lang w:eastAsia="en-US"/>
    </w:rPr>
  </w:style>
  <w:style w:type="paragraph" w:styleId="Heading3">
    <w:name w:val="heading 3"/>
    <w:basedOn w:val="Normal"/>
    <w:next w:val="Normal"/>
    <w:qFormat/>
    <w:rsid w:val="00014519"/>
    <w:pPr>
      <w:outlineLvl w:val="2"/>
    </w:pPr>
    <w:rPr>
      <w:b/>
      <w:bCs/>
      <w:noProof w:val="0"/>
      <w:snapToGrid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numberdepartment">
    <w:name w:val="Form number/department"/>
    <w:basedOn w:val="Formtitle"/>
    <w:autoRedefine/>
    <w:rsid w:val="00664131"/>
    <w:pPr>
      <w:tabs>
        <w:tab w:val="left" w:pos="7230"/>
      </w:tabs>
      <w:jc w:val="center"/>
    </w:pPr>
    <w:rPr>
      <w:rFonts w:ascii="AcadMtavr" w:hAnsi="AcadMtavr"/>
    </w:rPr>
  </w:style>
  <w:style w:type="paragraph" w:customStyle="1" w:styleId="Formtitle">
    <w:name w:val="Form title"/>
    <w:rsid w:val="00014519"/>
    <w:pPr>
      <w:spacing w:line="360" w:lineRule="exact"/>
      <w:jc w:val="right"/>
    </w:pPr>
    <w:rPr>
      <w:rFonts w:ascii="Arial" w:hAnsi="Arial" w:cs="Arial"/>
      <w:b/>
      <w:bCs/>
      <w:noProof/>
      <w:sz w:val="32"/>
      <w:szCs w:val="32"/>
      <w:lang w:val="en-GB" w:eastAsia="zh-CN"/>
    </w:rPr>
  </w:style>
  <w:style w:type="paragraph" w:customStyle="1" w:styleId="Sectionhead">
    <w:name w:val="Section head"/>
    <w:next w:val="Normal"/>
    <w:autoRedefine/>
    <w:rsid w:val="007943F6"/>
    <w:pPr>
      <w:keepNext/>
      <w:suppressAutoHyphens/>
      <w:spacing w:before="240" w:after="40"/>
    </w:pPr>
    <w:rPr>
      <w:rFonts w:ascii="BPG Glaho Mix" w:hAnsi="BPG Glaho Mix" w:cs="BPG Glaho Mix"/>
      <w:b/>
      <w:bCs/>
      <w:noProof/>
      <w:snapToGrid w:val="0"/>
      <w:kern w:val="20"/>
      <w:sz w:val="28"/>
      <w:szCs w:val="28"/>
      <w:lang w:val="en-GB" w:eastAsia="zh-CN"/>
    </w:rPr>
  </w:style>
  <w:style w:type="paragraph" w:customStyle="1" w:styleId="In-fill">
    <w:name w:val="In-fill"/>
    <w:next w:val="Normal"/>
    <w:rsid w:val="00014519"/>
    <w:pPr>
      <w:keepNext/>
      <w:spacing w:before="40" w:after="40" w:line="180" w:lineRule="atLeast"/>
    </w:pPr>
    <w:rPr>
      <w:rFonts w:ascii="Arial" w:hAnsi="Arial" w:cs="Arial"/>
      <w:noProof/>
      <w:snapToGrid w:val="0"/>
      <w:sz w:val="18"/>
      <w:szCs w:val="18"/>
      <w:lang w:val="en-GB" w:eastAsia="zh-CN"/>
    </w:rPr>
  </w:style>
  <w:style w:type="paragraph" w:customStyle="1" w:styleId="Informationtext">
    <w:name w:val="Information text"/>
    <w:basedOn w:val="Normal"/>
    <w:autoRedefine/>
    <w:rsid w:val="00875195"/>
    <w:pPr>
      <w:shd w:val="clear" w:color="000000" w:fill="auto"/>
      <w:tabs>
        <w:tab w:val="left" w:pos="2520"/>
      </w:tabs>
      <w:suppressAutoHyphens/>
      <w:spacing w:line="220" w:lineRule="exact"/>
    </w:pPr>
    <w:rPr>
      <w:rFonts w:ascii="BPG Glaho Mix" w:hAnsi="BPG Glaho Mix" w:cs="BPG Glaho Mix"/>
      <w:b/>
      <w:noProof w:val="0"/>
      <w:snapToGrid w:val="0"/>
      <w:kern w:val="18"/>
      <w:sz w:val="22"/>
      <w:szCs w:val="22"/>
      <w:lang w:eastAsia="en-US"/>
    </w:rPr>
  </w:style>
  <w:style w:type="paragraph" w:customStyle="1" w:styleId="Dropdown">
    <w:name w:val="Dropdown"/>
    <w:basedOn w:val="Normal"/>
    <w:rsid w:val="00014519"/>
    <w:rPr>
      <w:b/>
      <w:bCs/>
    </w:rPr>
  </w:style>
  <w:style w:type="paragraph" w:customStyle="1" w:styleId="Normalplus">
    <w:name w:val="Normal plus"/>
    <w:basedOn w:val="Normal"/>
    <w:autoRedefine/>
    <w:rsid w:val="00014519"/>
    <w:pPr>
      <w:ind w:left="193"/>
    </w:pPr>
  </w:style>
  <w:style w:type="character" w:styleId="Hyperlink">
    <w:name w:val="Hyperlink"/>
    <w:basedOn w:val="DefaultParagraphFont"/>
    <w:rsid w:val="00014519"/>
    <w:rPr>
      <w:color w:val="0000FF"/>
      <w:u w:val="single"/>
    </w:rPr>
  </w:style>
  <w:style w:type="character" w:styleId="FollowedHyperlink">
    <w:name w:val="FollowedHyperlink"/>
    <w:basedOn w:val="DefaultParagraphFont"/>
    <w:rsid w:val="00014519"/>
    <w:rPr>
      <w:color w:val="800080"/>
      <w:u w:val="single"/>
    </w:rPr>
  </w:style>
  <w:style w:type="paragraph" w:styleId="Header">
    <w:name w:val="header"/>
    <w:basedOn w:val="Normal"/>
    <w:rsid w:val="00014519"/>
    <w:pPr>
      <w:tabs>
        <w:tab w:val="clear" w:pos="6237"/>
        <w:tab w:val="center" w:pos="4153"/>
        <w:tab w:val="right" w:pos="8306"/>
      </w:tabs>
    </w:pPr>
  </w:style>
  <w:style w:type="paragraph" w:customStyle="1" w:styleId="Sectionheadsmallgap">
    <w:name w:val="Section head small gap"/>
    <w:basedOn w:val="Sectionhead"/>
    <w:rsid w:val="00014519"/>
    <w:pPr>
      <w:spacing w:before="0" w:after="0"/>
    </w:pPr>
  </w:style>
  <w:style w:type="paragraph" w:styleId="Footer">
    <w:name w:val="footer"/>
    <w:basedOn w:val="Normal"/>
    <w:rsid w:val="00014519"/>
    <w:pPr>
      <w:tabs>
        <w:tab w:val="clear" w:pos="6237"/>
        <w:tab w:val="center" w:pos="4153"/>
        <w:tab w:val="right" w:pos="8306"/>
      </w:tabs>
    </w:pPr>
    <w:rPr>
      <w:sz w:val="12"/>
      <w:szCs w:val="12"/>
    </w:rPr>
  </w:style>
  <w:style w:type="character" w:styleId="PageNumber">
    <w:name w:val="page number"/>
    <w:basedOn w:val="DefaultParagraphFont"/>
    <w:rsid w:val="00014519"/>
    <w:rPr>
      <w:rFonts w:ascii="Arial" w:hAnsi="Arial"/>
      <w:sz w:val="18"/>
      <w:szCs w:val="18"/>
    </w:rPr>
  </w:style>
  <w:style w:type="paragraph" w:customStyle="1" w:styleId="box">
    <w:name w:val="box"/>
    <w:basedOn w:val="Normal"/>
    <w:rsid w:val="00014519"/>
    <w:pPr>
      <w:ind w:right="-57"/>
      <w:jc w:val="right"/>
    </w:pPr>
    <w:rPr>
      <w:noProof w:val="0"/>
      <w:snapToGrid w:val="0"/>
      <w:sz w:val="24"/>
      <w:szCs w:val="24"/>
      <w:lang w:eastAsia="en-US"/>
    </w:rPr>
  </w:style>
  <w:style w:type="paragraph" w:customStyle="1" w:styleId="Bulletindent">
    <w:name w:val="Bullet indent"/>
    <w:basedOn w:val="Normal"/>
    <w:rsid w:val="00014519"/>
    <w:pPr>
      <w:numPr>
        <w:numId w:val="5"/>
      </w:numPr>
    </w:pPr>
  </w:style>
  <w:style w:type="paragraph" w:styleId="BalloonText">
    <w:name w:val="Balloon Text"/>
    <w:basedOn w:val="Normal"/>
    <w:semiHidden/>
    <w:rsid w:val="00105C1D"/>
    <w:rPr>
      <w:rFonts w:ascii="Tahoma" w:hAnsi="Tahoma" w:cs="Tahoma"/>
      <w:sz w:val="16"/>
      <w:szCs w:val="16"/>
    </w:rPr>
  </w:style>
  <w:style w:type="paragraph" w:customStyle="1" w:styleId="Indentinfotext">
    <w:name w:val="Indent info text"/>
    <w:basedOn w:val="Informationtext"/>
    <w:rsid w:val="002A2AB0"/>
    <w:pPr>
      <w:ind w:left="792" w:hanging="360"/>
    </w:pPr>
  </w:style>
  <w:style w:type="paragraph" w:customStyle="1" w:styleId="in-fill0">
    <w:name w:val="in-fill"/>
    <w:basedOn w:val="Normal"/>
    <w:rsid w:val="00000C40"/>
    <w:pPr>
      <w:keepNext w:val="0"/>
      <w:tabs>
        <w:tab w:val="clear" w:pos="6237"/>
      </w:tabs>
      <w:snapToGrid w:val="0"/>
    </w:pPr>
    <w:rPr>
      <w:noProof w:val="0"/>
      <w:lang w:eastAsia="en-GB"/>
    </w:rPr>
  </w:style>
  <w:style w:type="table" w:styleId="TableGrid">
    <w:name w:val="Table Grid"/>
    <w:basedOn w:val="TableNormal"/>
    <w:rsid w:val="002F0DA7"/>
    <w:pPr>
      <w:keepNext/>
      <w:tabs>
        <w:tab w:val="left" w:pos="6237"/>
      </w:tabs>
      <w:spacing w:before="40" w:after="40" w:line="18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2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orms\WIP%20templates\Starter%20gri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Starter grid</Template>
  <TotalTime>31</TotalTime>
  <Pages>3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(DPM 10)                                                               The British Council </vt:lpstr>
    </vt:vector>
  </TitlesOfParts>
  <Company>The British Council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(DPM 10)                                                               The British Council </dc:title>
  <dc:subject/>
  <dc:creator>NTGTI4</dc:creator>
  <cp:keywords>19</cp:keywords>
  <dc:description>OA Job Description master</dc:description>
  <cp:lastModifiedBy>mnasyidashvili</cp:lastModifiedBy>
  <cp:revision>14</cp:revision>
  <cp:lastPrinted>2013-03-13T11:01:00Z</cp:lastPrinted>
  <dcterms:created xsi:type="dcterms:W3CDTF">2013-03-13T10:33:00Z</dcterms:created>
  <dcterms:modified xsi:type="dcterms:W3CDTF">2014-04-15T15:09:00Z</dcterms:modified>
</cp:coreProperties>
</file>