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  <w:r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9B874" wp14:editId="0D35F08B">
                <wp:simplePos x="0" y="0"/>
                <wp:positionH relativeFrom="margin">
                  <wp:align>right</wp:align>
                </wp:positionH>
                <wp:positionV relativeFrom="paragraph">
                  <wp:posOffset>-35255</wp:posOffset>
                </wp:positionV>
                <wp:extent cx="5156200" cy="2032000"/>
                <wp:effectExtent l="0" t="0" r="254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203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480" w:rsidRPr="00046480" w:rsidRDefault="00046480" w:rsidP="00046480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</w:pPr>
                            <w:r w:rsidRPr="00046480"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  <w:t>დღის წესრიგი</w:t>
                            </w:r>
                          </w:p>
                          <w:p w:rsidR="00046480" w:rsidRPr="00046480" w:rsidRDefault="00046480" w:rsidP="00046480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</w:pPr>
                          </w:p>
                          <w:p w:rsidR="00046480" w:rsidRPr="00046480" w:rsidRDefault="00046480" w:rsidP="00046480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</w:pPr>
                            <w:r w:rsidRPr="00046480"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  <w:t xml:space="preserve">სოციალურ პედაგოგიური ცენტრი </w:t>
                            </w:r>
                          </w:p>
                          <w:p w:rsidR="00046480" w:rsidRPr="00046480" w:rsidRDefault="00046480" w:rsidP="00046480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</w:pPr>
                            <w:r w:rsidRPr="00046480">
                              <w:rPr>
                                <w:color w:val="1B3DAA" w:themeColor="accent3" w:themeTint="BF"/>
                                <w:sz w:val="44"/>
                                <w:szCs w:val="44"/>
                                <w:lang w:val="ka-GE"/>
                              </w:rPr>
                              <w:t>კომპასის გახსნა</w:t>
                            </w:r>
                          </w:p>
                          <w:p w:rsidR="00666739" w:rsidRPr="00666739" w:rsidRDefault="00666739" w:rsidP="00666739">
                            <w:pPr>
                              <w:ind w:left="0"/>
                              <w:jc w:val="center"/>
                              <w:rPr>
                                <w:color w:val="1B3DAA" w:themeColor="accent3" w:themeTint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9B874" id="Rectangle 7" o:spid="_x0000_s1026" style="position:absolute;margin-left:354.8pt;margin-top:-2.8pt;width:406pt;height:16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" fillcolor="white [3201]" strokecolor="#1e44bc [3209]" strokeweight="2pt">
                <v:textbox>
                  <w:txbxContent>
                    <w:p w:rsidR="00046480" w:rsidRPr="00046480" w:rsidRDefault="00046480" w:rsidP="00046480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</w:pPr>
                      <w:r w:rsidRPr="00046480"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  <w:t>დღის წესრიგი</w:t>
                      </w:r>
                    </w:p>
                    <w:p w:rsidR="00046480" w:rsidRPr="00046480" w:rsidRDefault="00046480" w:rsidP="00046480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</w:pPr>
                    </w:p>
                    <w:p w:rsidR="00046480" w:rsidRPr="00046480" w:rsidRDefault="00046480" w:rsidP="00046480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</w:pPr>
                      <w:r w:rsidRPr="00046480"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  <w:t xml:space="preserve">სოციალურ პედაგოგიური ცენტრი </w:t>
                      </w:r>
                    </w:p>
                    <w:p w:rsidR="00046480" w:rsidRPr="00046480" w:rsidRDefault="00046480" w:rsidP="00046480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</w:pPr>
                      <w:r w:rsidRPr="00046480">
                        <w:rPr>
                          <w:color w:val="1B3DAA" w:themeColor="accent3" w:themeTint="BF"/>
                          <w:sz w:val="44"/>
                          <w:szCs w:val="44"/>
                          <w:lang w:val="ka-GE"/>
                        </w:rPr>
                        <w:t>კომპასის გახსნა</w:t>
                      </w:r>
                    </w:p>
                    <w:p w:rsidR="00666739" w:rsidRPr="00666739" w:rsidRDefault="00666739" w:rsidP="00666739">
                      <w:pPr>
                        <w:ind w:left="0"/>
                        <w:jc w:val="center"/>
                        <w:rPr>
                          <w:color w:val="1B3DAA" w:themeColor="accent3" w:themeTint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sz w:val="28"/>
          <w:szCs w:val="28"/>
          <w:lang w:val="ka-GE"/>
        </w:rPr>
      </w:pPr>
    </w:p>
    <w:p w:rsid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28"/>
          <w:szCs w:val="28"/>
          <w:lang w:val="ka-GE"/>
        </w:rPr>
      </w:pPr>
    </w:p>
    <w:p w:rsidR="00666739" w:rsidRPr="00046480" w:rsidRDefault="00666739" w:rsidP="00046480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12:00</w:t>
      </w:r>
      <w:r w:rsid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="00046480" w:rsidRPr="00046480">
        <w:rPr>
          <w:rFonts w:ascii="Calibri" w:eastAsia="Calibri" w:hAnsi="Calibri"/>
          <w:b/>
          <w:bCs/>
          <w:color w:val="1B3DAA" w:themeColor="accent3" w:themeTint="BF"/>
          <w:sz w:val="32"/>
          <w:szCs w:val="32"/>
          <w:lang w:val="ka-GE"/>
        </w:rPr>
        <w:t>რეგისტრაცია</w:t>
      </w:r>
    </w:p>
    <w:p w:rsidR="00666739" w:rsidRPr="00666739" w:rsidRDefault="00666739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12:30</w:t>
      </w:r>
      <w:r w:rsid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="00046480" w:rsidRPr="00046480">
        <w:rPr>
          <w:rFonts w:ascii="Calibri" w:eastAsia="Calibri" w:hAnsi="Calibri"/>
          <w:b/>
          <w:bCs/>
          <w:color w:val="1B3DAA" w:themeColor="accent3" w:themeTint="BF"/>
          <w:sz w:val="32"/>
          <w:szCs w:val="32"/>
          <w:lang w:val="ka-GE"/>
        </w:rPr>
        <w:t>მისასალმებელი სიტყვა</w:t>
      </w:r>
    </w:p>
    <w:p w:rsidR="00046480" w:rsidRPr="00046480" w:rsidRDefault="00046480" w:rsidP="00046480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 w:rsidRP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 xml:space="preserve">ორგანიზაციის გამგეობის თავმჯდომარე - გილბერტ </w:t>
      </w:r>
      <w:r w:rsidR="009A52C4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>ჯ</w:t>
      </w:r>
      <w:r w:rsidRP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>ულიენი</w:t>
      </w:r>
    </w:p>
    <w:p w:rsidR="00046480" w:rsidRPr="00046480" w:rsidRDefault="00046480" w:rsidP="00666739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046480">
        <w:rPr>
          <w:rFonts w:ascii="Calibri" w:eastAsia="Calibri" w:hAnsi="Calibri"/>
          <w:bCs/>
          <w:color w:val="1B3DAA" w:themeColor="accent3" w:themeTint="BF"/>
          <w:sz w:val="32"/>
          <w:szCs w:val="32"/>
          <w:lang w:val="ka-GE"/>
        </w:rPr>
        <w:t xml:space="preserve">შვეიცარიის ელჩი - პატრიკ </w:t>
      </w:r>
      <w:r w:rsidR="00876298">
        <w:rPr>
          <w:rFonts w:ascii="Calibri" w:eastAsia="Calibri" w:hAnsi="Calibri"/>
          <w:bCs/>
          <w:color w:val="1B3DAA" w:themeColor="accent3" w:themeTint="BF"/>
          <w:sz w:val="32"/>
          <w:szCs w:val="32"/>
          <w:lang w:val="ka-GE"/>
        </w:rPr>
        <w:t>ფრანცენი</w:t>
      </w:r>
    </w:p>
    <w:p w:rsidR="00046480" w:rsidRPr="00046480" w:rsidRDefault="00046480" w:rsidP="00046480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r w:rsidRP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 xml:space="preserve">ჯანდაცვის სამინისტრო - </w:t>
      </w:r>
      <w:r w:rsidR="00CF521E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>თამილა</w:t>
      </w:r>
      <w:bookmarkStart w:id="0" w:name="_GoBack"/>
      <w:bookmarkEnd w:id="0"/>
      <w:r w:rsidR="00723953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 xml:space="preserve"> ბარკალაია</w:t>
      </w:r>
    </w:p>
    <w:p w:rsidR="00046480" w:rsidRDefault="00046480" w:rsidP="00046480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იუსტიციის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სამინისტრო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- </w:t>
      </w: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თათია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ხოჭოლავა</w:t>
      </w:r>
      <w:proofErr w:type="spellEnd"/>
    </w:p>
    <w:p w:rsidR="00666739" w:rsidRPr="00666739" w:rsidRDefault="00876298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</w:pPr>
      <w:r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13:10</w:t>
      </w:r>
      <w:r w:rsid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="00046480" w:rsidRPr="00046480">
        <w:rPr>
          <w:rFonts w:ascii="Calibri" w:eastAsia="Calibri" w:hAnsi="Calibri"/>
          <w:b/>
          <w:bCs/>
          <w:color w:val="1B3DAA" w:themeColor="accent3" w:themeTint="BF"/>
          <w:sz w:val="32"/>
          <w:szCs w:val="32"/>
          <w:lang w:val="ka-GE"/>
        </w:rPr>
        <w:t>ცენტრის პრეზენტაცია</w:t>
      </w:r>
    </w:p>
    <w:p w:rsidR="00046480" w:rsidRPr="00046480" w:rsidRDefault="00046480" w:rsidP="00046480">
      <w:pPr>
        <w:pStyle w:val="ListParagraph"/>
        <w:numPr>
          <w:ilvl w:val="0"/>
          <w:numId w:val="44"/>
        </w:numPr>
        <w:spacing w:before="0" w:after="160" w:line="259" w:lineRule="auto"/>
        <w:rPr>
          <w:rFonts w:ascii="Calibri" w:eastAsia="Calibri" w:hAnsi="Calibri"/>
          <w:color w:val="1B3DAA" w:themeColor="accent3" w:themeTint="BF"/>
          <w:sz w:val="32"/>
          <w:szCs w:val="32"/>
        </w:rPr>
      </w:pP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ორგანიზაციის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</w:t>
      </w: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ხელმძღვანელი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- </w:t>
      </w:r>
      <w:proofErr w:type="spellStart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>ლალი</w:t>
      </w:r>
      <w:proofErr w:type="spellEnd"/>
      <w:r w:rsidRPr="00046480">
        <w:rPr>
          <w:rFonts w:ascii="Calibri" w:eastAsia="Calibri" w:hAnsi="Calibri"/>
          <w:color w:val="1B3DAA" w:themeColor="accent3" w:themeTint="BF"/>
          <w:sz w:val="32"/>
          <w:szCs w:val="32"/>
        </w:rPr>
        <w:t xml:space="preserve"> ცერცვაძე</w:t>
      </w:r>
    </w:p>
    <w:p w:rsidR="00666739" w:rsidRPr="00666739" w:rsidRDefault="00876298" w:rsidP="00666739">
      <w:pPr>
        <w:spacing w:before="0" w:after="160" w:line="259" w:lineRule="auto"/>
        <w:ind w:left="0"/>
        <w:rPr>
          <w:rFonts w:ascii="Calibri" w:eastAsia="Calibri" w:hAnsi="Calibri"/>
          <w:color w:val="1B3DAA" w:themeColor="accent3" w:themeTint="BF"/>
          <w:sz w:val="32"/>
          <w:szCs w:val="32"/>
        </w:rPr>
      </w:pPr>
      <w:r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13:2</w:t>
      </w:r>
      <w:r w:rsidR="00666739" w:rsidRPr="00666739">
        <w:rPr>
          <w:rFonts w:ascii="Calibri" w:eastAsia="Calibri" w:hAnsi="Calibri"/>
          <w:b/>
          <w:color w:val="1B3DAA" w:themeColor="accent3" w:themeTint="BF"/>
          <w:sz w:val="32"/>
          <w:szCs w:val="32"/>
          <w:lang w:val="ka-GE"/>
        </w:rPr>
        <w:t>0</w:t>
      </w:r>
      <w:r w:rsidR="00046480">
        <w:rPr>
          <w:rFonts w:ascii="Calibri" w:eastAsia="Calibri" w:hAnsi="Calibri"/>
          <w:color w:val="1B3DAA" w:themeColor="accent3" w:themeTint="BF"/>
          <w:sz w:val="32"/>
          <w:szCs w:val="32"/>
          <w:lang w:val="ka-GE"/>
        </w:rPr>
        <w:tab/>
      </w:r>
      <w:r w:rsidR="00046480" w:rsidRPr="00046480">
        <w:rPr>
          <w:rFonts w:ascii="Calibri" w:eastAsia="Calibri" w:hAnsi="Calibri"/>
          <w:b/>
          <w:bCs/>
          <w:color w:val="1B3DAA" w:themeColor="accent3" w:themeTint="BF"/>
          <w:sz w:val="32"/>
          <w:szCs w:val="32"/>
          <w:lang w:val="ka-GE"/>
        </w:rPr>
        <w:t>ლანჩი</w:t>
      </w:r>
    </w:p>
    <w:p w:rsidR="00275260" w:rsidRPr="00046480" w:rsidRDefault="00876298" w:rsidP="00046480">
      <w:pPr>
        <w:spacing w:before="0" w:after="160" w:line="259" w:lineRule="auto"/>
        <w:ind w:left="0"/>
        <w:rPr>
          <w:rFonts w:cs="Arial"/>
          <w:b/>
          <w:bCs/>
          <w:kern w:val="32"/>
          <w:sz w:val="32"/>
          <w:szCs w:val="32"/>
          <w:lang w:val="ka-GE"/>
        </w:rPr>
      </w:pPr>
      <w:r w:rsidRPr="00876298">
        <w:rPr>
          <w:rFonts w:cs="Arial"/>
          <w:b/>
          <w:bCs/>
          <w:noProof/>
          <w:kern w:val="32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8F599A5" wp14:editId="1114390B">
            <wp:simplePos x="0" y="0"/>
            <wp:positionH relativeFrom="margin">
              <wp:posOffset>3817620</wp:posOffset>
            </wp:positionH>
            <wp:positionV relativeFrom="paragraph">
              <wp:posOffset>144780</wp:posOffset>
            </wp:positionV>
            <wp:extent cx="908050" cy="1132840"/>
            <wp:effectExtent l="0" t="0" r="6350" b="0"/>
            <wp:wrapTight wrapText="bothSides">
              <wp:wrapPolygon edited="0">
                <wp:start x="0" y="0"/>
                <wp:lineTo x="0" y="21067"/>
                <wp:lineTo x="21298" y="21067"/>
                <wp:lineTo x="21298" y="0"/>
                <wp:lineTo x="0" y="0"/>
              </wp:wrapPolygon>
            </wp:wrapTight>
            <wp:docPr id="9" name="Picture 9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739">
        <w:rPr>
          <w:noProof/>
        </w:rPr>
        <w:drawing>
          <wp:anchor distT="0" distB="0" distL="114300" distR="114300" simplePos="0" relativeHeight="251660288" behindDoc="1" locked="0" layoutInCell="1" allowOverlap="1" wp14:anchorId="631AD622" wp14:editId="1795BA62">
            <wp:simplePos x="0" y="0"/>
            <wp:positionH relativeFrom="margin">
              <wp:posOffset>579120</wp:posOffset>
            </wp:positionH>
            <wp:positionV relativeFrom="paragraph">
              <wp:posOffset>614045</wp:posOffset>
            </wp:positionV>
            <wp:extent cx="1424940" cy="461645"/>
            <wp:effectExtent l="0" t="0" r="3810" b="0"/>
            <wp:wrapTight wrapText="bothSides">
              <wp:wrapPolygon edited="0">
                <wp:start x="0" y="0"/>
                <wp:lineTo x="0" y="20501"/>
                <wp:lineTo x="21369" y="20501"/>
                <wp:lineTo x="21369" y="0"/>
                <wp:lineTo x="0" y="0"/>
              </wp:wrapPolygon>
            </wp:wrapTight>
            <wp:docPr id="8" name="Picture 8" descr="C:\Users\User\Desktop\veb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eboooo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260" w:rsidRPr="00046480" w:rsidSect="00015440">
      <w:headerReference w:type="default" r:id="rId14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EC8" w:rsidRDefault="00224EC8" w:rsidP="001E7D29">
      <w:pPr>
        <w:spacing w:after="0" w:line="240" w:lineRule="auto"/>
      </w:pPr>
      <w:r>
        <w:separator/>
      </w:r>
    </w:p>
  </w:endnote>
  <w:endnote w:type="continuationSeparator" w:id="0">
    <w:p w:rsidR="00224EC8" w:rsidRDefault="00224EC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EC8" w:rsidRDefault="00224EC8" w:rsidP="001E7D29">
      <w:pPr>
        <w:spacing w:after="0" w:line="240" w:lineRule="auto"/>
      </w:pPr>
      <w:r>
        <w:separator/>
      </w:r>
    </w:p>
  </w:footnote>
  <w:footnote w:type="continuationSeparator" w:id="0">
    <w:p w:rsidR="00224EC8" w:rsidRDefault="00224EC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9D21C39" wp14:editId="6C919FAE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DF702A8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V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6MQbhf/KvhRrvhSh9EGlok98r0LxqvV2VnPYDEBRgLmnlIoUW2g0zbiSNzbiNibNhw4uZp7oPkW3&#10;xlYxAE2ASR0fc1QpSJEHqIdCmbL4hVOkqHybQum9XAJS6iNJ2ZlxFdsMR5m7XklBeWOGlkLGVvKG&#10;5t6Sgo4ww32v8jc4U5iN4zOlpKD4UScjcMOlzq88Z6WZw5KCslNUppTwadqaBiVqXOk5UPC3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d9BM1mbRQH8CytekAAmUOM&#10;a7rQq3ElBdAu7mr6G3C1TlOP57mOHYHSg+4EpVVCoFBoaWhMJKaw9KA7igJFvoWarayCo6UHvc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7uvJFg1mGhcJV5gcPYSgagh4lLaJd4FG3gtPM8XhvVqnTe&#10;I1E8X6iF4I1KqrQMlCS4SiQWissNhbxmXMkAdAvi4QGxNu6Jetx7DUeVCpR23zwWb2wl2+CKukTH&#10;k3QUJ0VFEQt25SObvdwa0An4mP4qPIIQm/lMpYuo1Lo8tSfd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PtOD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kTWo9zeAhEV5R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t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V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c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A0olsTwh8DRQJJocywNKRTQwkagcy8PkWB5QKqKBiUTlWB4mx/JQjiUEVi8ox/IwOZYHlEpu&#10;A5NjeSjHEgKvCopEk2N5KMcSAk8DRaLJsTyUYwmBp4Ei0eRYHsqxhMDSQDmWh8mxPJRjCYGngSLR&#10;5FgeyrGEwNNAkWhyLA/lWELgaaBINDmWh3IsIfA0UCSaHMtDOZYQOBo8lWMJgZeBcCxPk2N5KscS&#10;Ak8DmZ2fJsfyVI4lBJ4GMjs/TY7lqRxLCDwNZJ34NDmWp3IsIfA0kHXi0+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ICqQSURwU1CjInFjGW&#10;FUglUVDkxIyxrEWMZQVSSRQUOTFjLGsRY1kzxqKC0ipkjGUtYiwrkEqcgyLGsmaMRQW1IWROLGIs&#10;a8ZYVFCjIHNiEWNZM8aighoFmROLGMuaMRYVlCjIGMtaxFjWjLGooEZB5sQixrJmjEUFNQoyJxYx&#10;ljVjLCqoUZA5sYixrBljUUGNgsyJRYxlzRiLCioUbBljUUGtgYSxbEWMZcsYiwpqFCTtvBUxli1j&#10;LCqoUZC081bEWLaMsaigRkGyE7cixrJljEUFNQqSnbgV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T0qKF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Z3hYXA00CRaHIsG5RK4ZlC4GmgSDQ5lg1KRTQwkagcy2ZyLJtyLCGw2kA5&#10;ls3kWDYoldoGJseyKccSAq8KEk/cTI5lU44lBJ4GikSTY9mUYwmBp4Ei0eRYNuVYQmBpoBzLZnIs&#10;m3IsIfA0UCSaHMumHEsIPA0UiSbHsinHEgJPA0WiybFsyrGEwNNAkWhyLJtyLCGwNFCOZTM5lk05&#10;lhB4GigSTY5lU44lBJ4GikSTY9mUYwmBp4Ei0eRYNuVYQuBpoEg0OZZN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Y+3eDCeFI4Ty9XwTW+lb/wM79hXK++9q&#10;hgPMPHyehQvmUJYx3LqDEHjcdnWqOHu0AU+D5Ph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T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L&#10;PMXeVh/XcyD2B+9/EXENcqNttue4QpDprU8/a0d8J9GLEfnhip8ABGukVn8U3W3jqTZvkRprtzZz&#10;4l9y4qqsu7l9mpzaIHhtptHH+Gf7lE5qLkPJNq9l1V/N7rBdIK622fsrwFORSpQyAnXtcTjeBalB&#10;AWb8FcUOi1DLSvvQyiTVwj6QlumpF/K9/Puljj9uU06P9Jqlbn0kALXYMtOUYPVWawZ28wRjnDw6&#10;vL5as6+wxnEcFm6vAmIp1ZmEz1gjiswqMlMEjr7yTBkJC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8f85O9d0yW1c2U7JZbft6jOb&#10;O/9J3BUEAiQoZm6qP//YlRYlvkA8AyD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j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BcIx/IwOZaHciwh8DQQP/FhciwP5VhC4GkgfuLD5FgeyrGEwNNA&#10;/MSHybE8lGMJgaeBrFge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oFQKyxMCTwNFosmxPKBURAMTicqxPEyO&#10;5QGlIhqYSFSO5WFyLA/lWEJg9YJyLA+TY3lAqdQ2MDmWh3IsIfCqoEg0OZaHciwh8DRQJJocy0M5&#10;lhB4GigSTY7loRxLCCwNlGN5mBzLQzmWEHgaKBJNjuWhHEsIPA0UiSbH8lCOJQSeBopEk2N5KMcS&#10;Ak8DRaLJsTyUYwmBo8FTOZYQeC8QjuVpcixP5VhC4Gkgs/PT5FieyrGEwNNAZuenybE8lWMJgaeB&#10;+IlPk2N5KscSAk8D8ROf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A0qlsDwh8DRQJJocywNKRTQwkagcy8PkWB5QKqKBiUTlWB4mx/JQjiUEVi8ox/Iw&#10;OZYHlEptA5NjeSjHEgKvCopEk2N5KMcSAk8DRaLJsTyUYwmBp4Ei0eRYHsqxhMDSQDmWh8mxPJRj&#10;CYGngSLR5FgeyrGEwNNAkWhyLA/lWELgaaBINDmWh3IsIfA0UCSaHMtDOZYQOBo8lWMJgZeBcCxP&#10;k2N5KscSAk8DmZ2fJsfyVI4lBJ4GMjs/TY7lqRxLCDwNxE98mhzLUzmWEHgaiJ/4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C32754D" wp14:editId="46CAE81C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224EC8" w:rsidP="00334AD5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221996A7AAEA4E34B0A21F1FFE4DB4DE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046480" w:rsidRPr="00046480">
            <w:rPr>
              <w:sz w:val="16"/>
              <w:szCs w:val="16"/>
              <w:lang w:val="ka-GE"/>
            </w:rPr>
            <w:t xml:space="preserve">თბილისი, ე.ბეჟანიშვილის </w:t>
          </w:r>
          <w:r w:rsidR="00046480" w:rsidRPr="00046480">
            <w:rPr>
              <w:sz w:val="16"/>
              <w:szCs w:val="16"/>
            </w:rPr>
            <w:t xml:space="preserve">II </w:t>
          </w:r>
          <w:r w:rsidR="00046480" w:rsidRPr="00046480">
            <w:rPr>
              <w:sz w:val="16"/>
              <w:szCs w:val="16"/>
              <w:lang w:val="ka-GE"/>
            </w:rPr>
            <w:t>შეს; # 8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1374B8B" wp14:editId="7159F75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046480" w:rsidRDefault="00224EC8" w:rsidP="00046480">
          <w:pPr>
            <w:pStyle w:val="Header"/>
            <w:rPr>
              <w:lang w:val="ka-GE"/>
            </w:rPr>
          </w:pPr>
          <w:sdt>
            <w:sdtPr>
              <w:rPr>
                <w:rStyle w:val="Strong"/>
              </w:rPr>
              <w:id w:val="-720747057"/>
              <w:placeholder>
                <w:docPart w:val="65469691ACFF4D7CB88D5BC61CB8C27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046480">
            <w:t xml:space="preserve">15 </w:t>
          </w:r>
          <w:r w:rsidR="00046480">
            <w:rPr>
              <w:lang w:val="ka-GE"/>
            </w:rPr>
            <w:t>ოქტომბერი</w:t>
          </w:r>
        </w:p>
      </w:tc>
    </w:tr>
    <w:tr w:rsidR="00066754" w:rsidRPr="00812880" w:rsidTr="00015440">
      <w:trPr>
        <w:jc w:val="right"/>
      </w:trPr>
      <w:tc>
        <w:tcPr>
          <w:tcW w:w="432" w:type="dxa"/>
          <w:vAlign w:val="bottom"/>
        </w:tcPr>
        <w:p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373FCA9" wp14:editId="33B0B0B1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arto="http://schemas.microsoft.com/office/word/2006/arto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066754" w:rsidRPr="00812880" w:rsidRDefault="00224EC8" w:rsidP="00334AD5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4A8FDD727CB74306848F9E846C03A204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334AD5">
            <w:t>12:00</w:t>
          </w:r>
        </w:p>
      </w:tc>
    </w:tr>
  </w:tbl>
  <w:p w:rsidR="002E4F42" w:rsidRPr="00812880" w:rsidRDefault="00876298" w:rsidP="00812880">
    <w:pPr>
      <w:pStyle w:val="Header"/>
    </w:pPr>
    <w:r w:rsidRPr="00876298">
      <w:rPr>
        <w:rFonts w:cs="Arial"/>
        <w:b/>
        <w:bCs/>
        <w:noProof/>
        <w:kern w:val="32"/>
        <w:sz w:val="32"/>
        <w:szCs w:val="32"/>
      </w:rPr>
      <w:drawing>
        <wp:anchor distT="0" distB="0" distL="114300" distR="114300" simplePos="0" relativeHeight="251663360" behindDoc="1" locked="0" layoutInCell="1" allowOverlap="1" wp14:anchorId="653DB64A" wp14:editId="0B872D5F">
          <wp:simplePos x="0" y="0"/>
          <wp:positionH relativeFrom="margin">
            <wp:align>right</wp:align>
          </wp:positionH>
          <wp:positionV relativeFrom="paragraph">
            <wp:posOffset>90805</wp:posOffset>
          </wp:positionV>
          <wp:extent cx="868680" cy="836295"/>
          <wp:effectExtent l="0" t="0" r="7620" b="1905"/>
          <wp:wrapTight wrapText="bothSides">
            <wp:wrapPolygon edited="0">
              <wp:start x="0" y="0"/>
              <wp:lineTo x="0" y="21157"/>
              <wp:lineTo x="21316" y="21157"/>
              <wp:lineTo x="21316" y="0"/>
              <wp:lineTo x="0" y="0"/>
            </wp:wrapPolygon>
          </wp:wrapTight>
          <wp:docPr id="14" name="Picture 14" descr="C:\Users\User\Desktop\compa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compass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4561AC"/>
    <w:multiLevelType w:val="hybridMultilevel"/>
    <w:tmpl w:val="A7A0244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9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AD5"/>
    <w:rsid w:val="0000418E"/>
    <w:rsid w:val="00015440"/>
    <w:rsid w:val="00016839"/>
    <w:rsid w:val="00042360"/>
    <w:rsid w:val="00042FB3"/>
    <w:rsid w:val="00046480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4EC8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34AD5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246B2"/>
    <w:rsid w:val="0064628C"/>
    <w:rsid w:val="0065214E"/>
    <w:rsid w:val="00655EE2"/>
    <w:rsid w:val="00666739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3953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380C"/>
    <w:rsid w:val="007F1E7F"/>
    <w:rsid w:val="007F34A4"/>
    <w:rsid w:val="0081077D"/>
    <w:rsid w:val="00812880"/>
    <w:rsid w:val="00815563"/>
    <w:rsid w:val="008240DA"/>
    <w:rsid w:val="00825B23"/>
    <w:rsid w:val="008429E5"/>
    <w:rsid w:val="008454C4"/>
    <w:rsid w:val="00863BD4"/>
    <w:rsid w:val="00863E6E"/>
    <w:rsid w:val="00867EA4"/>
    <w:rsid w:val="00876298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52C4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CF521E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41CE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A56B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7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tf344241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1996A7AAEA4E34B0A21F1FFE4D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1FA5-4764-4339-9A77-8E9729EB30E9}"/>
      </w:docPartPr>
      <w:docPartBody>
        <w:p w:rsidR="003B74C8" w:rsidRDefault="00FC6B67">
          <w:pPr>
            <w:pStyle w:val="221996A7AAEA4E34B0A21F1FFE4DB4DE"/>
          </w:pPr>
          <w:r w:rsidRPr="007B2549">
            <w:t>Facilitator Name</w:t>
          </w:r>
        </w:p>
      </w:docPartBody>
    </w:docPart>
    <w:docPart>
      <w:docPartPr>
        <w:name w:val="65469691ACFF4D7CB88D5BC61CB8C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EBF39-1DAB-4486-8980-3FD987964D78}"/>
      </w:docPartPr>
      <w:docPartBody>
        <w:p w:rsidR="003B74C8" w:rsidRDefault="00FC6B67">
          <w:pPr>
            <w:pStyle w:val="65469691ACFF4D7CB88D5BC61CB8C273"/>
          </w:pPr>
          <w:r w:rsidRPr="007D4434">
            <w:t>called to order the regular meeting of the</w:t>
          </w:r>
        </w:p>
      </w:docPartBody>
    </w:docPart>
    <w:docPart>
      <w:docPartPr>
        <w:name w:val="4A8FDD727CB74306848F9E846C03A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21376-4054-40B4-AA8C-0A2A81FA0D6F}"/>
      </w:docPartPr>
      <w:docPartBody>
        <w:p w:rsidR="003B74C8" w:rsidRDefault="00FC6B67">
          <w:pPr>
            <w:pStyle w:val="4A8FDD727CB74306848F9E846C03A204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67"/>
    <w:rsid w:val="001A4324"/>
    <w:rsid w:val="003B74C8"/>
    <w:rsid w:val="003C00BE"/>
    <w:rsid w:val="009C04C9"/>
    <w:rsid w:val="00B2230E"/>
    <w:rsid w:val="00FC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94588FA44F48519987E2E9B218D047">
    <w:name w:val="BA94588FA44F48519987E2E9B218D047"/>
  </w:style>
  <w:style w:type="paragraph" w:customStyle="1" w:styleId="82D9270B792144058FD2AC5D3DB59398">
    <w:name w:val="82D9270B792144058FD2AC5D3DB59398"/>
  </w:style>
  <w:style w:type="paragraph" w:customStyle="1" w:styleId="E39CBC12E1C24239A7F77A47A476B8C0">
    <w:name w:val="E39CBC12E1C24239A7F77A47A476B8C0"/>
  </w:style>
  <w:style w:type="paragraph" w:customStyle="1" w:styleId="1DFE0B7AE3E042AD946CBD842890F93F">
    <w:name w:val="1DFE0B7AE3E042AD946CBD842890F93F"/>
  </w:style>
  <w:style w:type="paragraph" w:customStyle="1" w:styleId="221996A7AAEA4E34B0A21F1FFE4DB4DE">
    <w:name w:val="221996A7AAEA4E34B0A21F1FFE4DB4DE"/>
  </w:style>
  <w:style w:type="paragraph" w:customStyle="1" w:styleId="65469691ACFF4D7CB88D5BC61CB8C273">
    <w:name w:val="65469691ACFF4D7CB88D5BC61CB8C273"/>
  </w:style>
  <w:style w:type="paragraph" w:customStyle="1" w:styleId="4A8FDD727CB74306848F9E846C03A204">
    <w:name w:val="4A8FDD727CB74306848F9E846C03A204"/>
  </w:style>
  <w:style w:type="paragraph" w:customStyle="1" w:styleId="7FDD20AF1F114E6BB5E0A2232A6EDDE0">
    <w:name w:val="7FDD20AF1F114E6BB5E0A2232A6EDDE0"/>
  </w:style>
  <w:style w:type="paragraph" w:customStyle="1" w:styleId="4E6944C539834618948E2E227D621C9A">
    <w:name w:val="4E6944C539834618948E2E227D621C9A"/>
  </w:style>
  <w:style w:type="paragraph" w:customStyle="1" w:styleId="7A94D59541C24AC7A56BA1F33645C7CD">
    <w:name w:val="7A94D59541C24AC7A56BA1F33645C7CD"/>
  </w:style>
  <w:style w:type="paragraph" w:customStyle="1" w:styleId="F96F7AA28F0149EAA24906823A407E9B">
    <w:name w:val="F96F7AA28F0149EAA24906823A407E9B"/>
  </w:style>
  <w:style w:type="paragraph" w:customStyle="1" w:styleId="75FC090BB0C5411DA8F1DC56FB6B23D0">
    <w:name w:val="75FC090BB0C5411DA8F1DC56FB6B23D0"/>
  </w:style>
  <w:style w:type="paragraph" w:customStyle="1" w:styleId="F123620F491B433395B7A8362A780632">
    <w:name w:val="F123620F491B433395B7A8362A780632"/>
  </w:style>
  <w:style w:type="paragraph" w:customStyle="1" w:styleId="F878CCDEAEFC445F883E686523A7BEA0">
    <w:name w:val="F878CCDEAEFC445F883E686523A7BEA0"/>
  </w:style>
  <w:style w:type="paragraph" w:customStyle="1" w:styleId="A96C22E085EC4B558B8695FF6C0AC7CE">
    <w:name w:val="A96C22E085EC4B558B8695FF6C0AC7CE"/>
  </w:style>
  <w:style w:type="paragraph" w:customStyle="1" w:styleId="09F753178EDD46A18CC09ED2C9F9521D">
    <w:name w:val="09F753178EDD46A18CC09ED2C9F9521D"/>
  </w:style>
  <w:style w:type="paragraph" w:customStyle="1" w:styleId="AF48B67EEB8B47CCAFC258E4182879DB">
    <w:name w:val="AF48B67EEB8B47CCAFC258E4182879DB"/>
  </w:style>
  <w:style w:type="paragraph" w:customStyle="1" w:styleId="F3DCB95388BA44A48A7B2E135273EA1E">
    <w:name w:val="F3DCB95388BA44A48A7B2E135273EA1E"/>
  </w:style>
  <w:style w:type="paragraph" w:customStyle="1" w:styleId="9E00B9C495C04FFF9356F0768D2F156F">
    <w:name w:val="9E00B9C495C04FFF9356F0768D2F156F"/>
  </w:style>
  <w:style w:type="paragraph" w:customStyle="1" w:styleId="1FBB9EC473E042A4B36DEC5E8548CD62">
    <w:name w:val="1FBB9EC473E042A4B36DEC5E8548CD62"/>
  </w:style>
  <w:style w:type="paragraph" w:customStyle="1" w:styleId="F3CC45559C3547318BD9EEC4E73A6C58">
    <w:name w:val="F3CC45559C3547318BD9EEC4E73A6C58"/>
  </w:style>
  <w:style w:type="paragraph" w:customStyle="1" w:styleId="D2A66C4E71BF4FB0AF6733ACED49F382">
    <w:name w:val="D2A66C4E71BF4FB0AF6733ACED49F382"/>
  </w:style>
  <w:style w:type="paragraph" w:customStyle="1" w:styleId="4E42CD052C4E4D159DE95D11F562EF0F">
    <w:name w:val="4E42CD052C4E4D159DE95D11F562EF0F"/>
  </w:style>
  <w:style w:type="paragraph" w:customStyle="1" w:styleId="05E4C06B656846A680F6BD5378834F29">
    <w:name w:val="05E4C06B656846A680F6BD5378834F29"/>
  </w:style>
  <w:style w:type="paragraph" w:customStyle="1" w:styleId="4E15711332E0417C842CADDF53DE3B89">
    <w:name w:val="4E15711332E0417C842CADDF53DE3B89"/>
  </w:style>
  <w:style w:type="paragraph" w:customStyle="1" w:styleId="DC15AC3F1A234631B49B6756CEBA8754">
    <w:name w:val="DC15AC3F1A234631B49B6756CEBA8754"/>
  </w:style>
  <w:style w:type="paragraph" w:customStyle="1" w:styleId="2E78E8312D81419EABCCF707CAB01247">
    <w:name w:val="2E78E8312D81419EABCCF707CAB01247"/>
  </w:style>
  <w:style w:type="paragraph" w:customStyle="1" w:styleId="5A3447A4DD4144FA8306F95F34D9859D">
    <w:name w:val="5A3447A4DD4144FA8306F95F34D9859D"/>
  </w:style>
  <w:style w:type="paragraph" w:customStyle="1" w:styleId="652F751AF93948279D87F0439F03607E">
    <w:name w:val="652F751AF93948279D87F0439F03607E"/>
  </w:style>
  <w:style w:type="paragraph" w:customStyle="1" w:styleId="2843640D147F4E7D9ABFB7F87B7C030F">
    <w:name w:val="2843640D147F4E7D9ABFB7F87B7C030F"/>
  </w:style>
  <w:style w:type="paragraph" w:customStyle="1" w:styleId="B98B65B844C5426C970AAD5171039164">
    <w:name w:val="B98B65B844C5426C970AAD5171039164"/>
  </w:style>
  <w:style w:type="paragraph" w:customStyle="1" w:styleId="21BB5C81DAA844139CE9FF91DD1A3B65">
    <w:name w:val="21BB5C81DAA844139CE9FF91DD1A3B65"/>
  </w:style>
  <w:style w:type="paragraph" w:customStyle="1" w:styleId="B1D051B9BCFA4259865E7F68A0A66D2B">
    <w:name w:val="B1D051B9BCFA4259865E7F68A0A66D2B"/>
  </w:style>
  <w:style w:type="paragraph" w:customStyle="1" w:styleId="CE8CF81042BC4AC88C2AF5823450F193">
    <w:name w:val="CE8CF81042BC4AC88C2AF5823450F193"/>
  </w:style>
  <w:style w:type="paragraph" w:customStyle="1" w:styleId="6B11698A6E8E41CFA7BCA357ED681303">
    <w:name w:val="6B11698A6E8E41CFA7BCA357ED681303"/>
  </w:style>
  <w:style w:type="paragraph" w:customStyle="1" w:styleId="091096342197418688A6AB37D89B015B">
    <w:name w:val="091096342197418688A6AB37D89B01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28F7E866-408A-4F90-8582-1D0EF2CF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tf34424150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2019-10-10T11:44:00Z</dcterms:created>
  <dcterms:modified xsi:type="dcterms:W3CDTF">2019-10-11T06:49:00Z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