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  <w:r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AA908" wp14:editId="74934828">
                <wp:simplePos x="0" y="0"/>
                <wp:positionH relativeFrom="margin">
                  <wp:align>right</wp:align>
                </wp:positionH>
                <wp:positionV relativeFrom="paragraph">
                  <wp:posOffset>-35255</wp:posOffset>
                </wp:positionV>
                <wp:extent cx="5156200" cy="2032000"/>
                <wp:effectExtent l="0" t="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203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739" w:rsidRPr="00666739" w:rsidRDefault="00666739" w:rsidP="00666739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</w:pPr>
                            <w:r w:rsidRPr="00666739"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  <w:t>Opening Ceremony</w:t>
                            </w:r>
                          </w:p>
                          <w:p w:rsidR="00666739" w:rsidRPr="00666739" w:rsidRDefault="00666739" w:rsidP="00666739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</w:pPr>
                          </w:p>
                          <w:p w:rsidR="00666739" w:rsidRPr="00666739" w:rsidRDefault="00666739" w:rsidP="00666739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</w:pPr>
                            <w:r w:rsidRPr="00666739"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  <w:t xml:space="preserve">Social Pedagogic Centre </w:t>
                            </w:r>
                          </w:p>
                          <w:p w:rsidR="00666739" w:rsidRPr="00666739" w:rsidRDefault="00666739" w:rsidP="00666739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</w:pPr>
                            <w:r w:rsidRPr="00666739"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AA908" id="Rectangle 7" o:spid="_x0000_s1026" style="position:absolute;margin-left:354.8pt;margin-top:-2.8pt;width:406pt;height:16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" fillcolor="white [3201]" strokecolor="#1e44bc [3209]" strokeweight="2pt">
                <v:textbox>
                  <w:txbxContent>
                    <w:p w:rsidR="00666739" w:rsidRPr="00666739" w:rsidRDefault="00666739" w:rsidP="00666739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</w:rPr>
                      </w:pPr>
                      <w:r w:rsidRPr="00666739">
                        <w:rPr>
                          <w:color w:val="1B3DAA" w:themeColor="accent3" w:themeTint="BF"/>
                          <w:sz w:val="44"/>
                          <w:szCs w:val="44"/>
                        </w:rPr>
                        <w:t>Opening Ceremony</w:t>
                      </w:r>
                    </w:p>
                    <w:p w:rsidR="00666739" w:rsidRPr="00666739" w:rsidRDefault="00666739" w:rsidP="00666739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</w:rPr>
                      </w:pPr>
                    </w:p>
                    <w:p w:rsidR="00666739" w:rsidRPr="00666739" w:rsidRDefault="00666739" w:rsidP="00666739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</w:rPr>
                      </w:pPr>
                      <w:r w:rsidRPr="00666739">
                        <w:rPr>
                          <w:color w:val="1B3DAA" w:themeColor="accent3" w:themeTint="BF"/>
                          <w:sz w:val="44"/>
                          <w:szCs w:val="44"/>
                        </w:rPr>
                        <w:t xml:space="preserve">Social Pedagogic Centre </w:t>
                      </w:r>
                    </w:p>
                    <w:p w:rsidR="00666739" w:rsidRPr="00666739" w:rsidRDefault="00666739" w:rsidP="00666739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</w:rPr>
                      </w:pPr>
                      <w:r w:rsidRPr="00666739">
                        <w:rPr>
                          <w:color w:val="1B3DAA" w:themeColor="accent3" w:themeTint="BF"/>
                          <w:sz w:val="44"/>
                          <w:szCs w:val="44"/>
                        </w:rPr>
                        <w:t>Compass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28"/>
          <w:szCs w:val="28"/>
          <w:lang w:val="ka-GE"/>
        </w:rPr>
      </w:pPr>
    </w:p>
    <w:p w:rsidR="00666739" w:rsidRP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12:00</w:t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Registration</w:t>
      </w:r>
    </w:p>
    <w:p w:rsidR="00666739" w:rsidRP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12:30</w:t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Welcome speech</w:t>
      </w:r>
    </w:p>
    <w:p w:rsidR="00666739" w:rsidRPr="00666739" w:rsidRDefault="00666739" w:rsidP="00666739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DCFG head of the board </w:t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 xml:space="preserve">– </w:t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Gilbert Julien</w:t>
      </w:r>
    </w:p>
    <w:p w:rsidR="00666739" w:rsidRPr="00666739" w:rsidRDefault="00666739" w:rsidP="00666739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Swiss Ambassador </w:t>
      </w:r>
      <w:r w:rsidR="0008097B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– </w:t>
      </w:r>
      <w:proofErr w:type="spellStart"/>
      <w:r w:rsidR="0008097B">
        <w:rPr>
          <w:rFonts w:ascii="Calibri" w:eastAsia="Calibri" w:hAnsi="Calibri"/>
          <w:color w:val="1B3DAA" w:themeColor="accent3" w:themeTint="BF"/>
          <w:sz w:val="32"/>
          <w:szCs w:val="32"/>
        </w:rPr>
        <w:t>Patric</w:t>
      </w:r>
      <w:proofErr w:type="spellEnd"/>
      <w:r w:rsidR="0008097B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="0008097B">
        <w:rPr>
          <w:rFonts w:ascii="Calibri" w:eastAsia="Calibri" w:hAnsi="Calibri"/>
          <w:color w:val="1B3DAA" w:themeColor="accent3" w:themeTint="BF"/>
          <w:sz w:val="32"/>
          <w:szCs w:val="32"/>
        </w:rPr>
        <w:t>Franzen</w:t>
      </w:r>
      <w:proofErr w:type="spellEnd"/>
    </w:p>
    <w:p w:rsidR="00901E98" w:rsidRPr="00901E98" w:rsidRDefault="00666739" w:rsidP="00901E98">
      <w:pPr>
        <w:pStyle w:val="ListParagraph"/>
        <w:numPr>
          <w:ilvl w:val="0"/>
          <w:numId w:val="44"/>
        </w:numPr>
        <w:spacing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Ministry of Health – </w:t>
      </w:r>
      <w:proofErr w:type="spellStart"/>
      <w:r w:rsidR="00901E98" w:rsidRPr="00901E98">
        <w:rPr>
          <w:rFonts w:ascii="Calibri" w:eastAsia="Calibri" w:hAnsi="Calibri"/>
          <w:color w:val="1B3DAA" w:themeColor="accent3" w:themeTint="BF"/>
          <w:sz w:val="32"/>
          <w:szCs w:val="32"/>
        </w:rPr>
        <w:t>Tamila</w:t>
      </w:r>
      <w:proofErr w:type="spellEnd"/>
      <w:r w:rsidR="00901E98" w:rsidRPr="00901E98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="00901E98" w:rsidRPr="00901E98">
        <w:rPr>
          <w:rFonts w:ascii="Calibri" w:eastAsia="Calibri" w:hAnsi="Calibri"/>
          <w:color w:val="1B3DAA" w:themeColor="accent3" w:themeTint="BF"/>
          <w:sz w:val="32"/>
          <w:szCs w:val="32"/>
        </w:rPr>
        <w:t>Barkalaia</w:t>
      </w:r>
      <w:proofErr w:type="spellEnd"/>
    </w:p>
    <w:p w:rsidR="00666739" w:rsidRPr="00666739" w:rsidRDefault="00666739" w:rsidP="00666739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bookmarkStart w:id="0" w:name="_GoBack"/>
      <w:bookmarkEnd w:id="0"/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Ministry of Justice – </w:t>
      </w:r>
      <w:proofErr w:type="spellStart"/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Tatia</w:t>
      </w:r>
      <w:proofErr w:type="spellEnd"/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Khocholava</w:t>
      </w:r>
      <w:proofErr w:type="spellEnd"/>
    </w:p>
    <w:p w:rsidR="00666739" w:rsidRP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13:15</w:t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The presentation of the Centre</w:t>
      </w:r>
    </w:p>
    <w:p w:rsidR="00666739" w:rsidRPr="00666739" w:rsidRDefault="00666739" w:rsidP="00666739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DCFG Head</w:t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 xml:space="preserve"> – </w:t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Lali </w:t>
      </w:r>
      <w:proofErr w:type="spellStart"/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Tsertsvadze</w:t>
      </w:r>
      <w:proofErr w:type="spellEnd"/>
    </w:p>
    <w:p w:rsidR="00666739" w:rsidRP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13:30</w:t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Pr="00666739">
        <w:rPr>
          <w:rFonts w:ascii="Calibri" w:eastAsia="Calibri" w:hAnsi="Calibri"/>
          <w:color w:val="1B3DAA" w:themeColor="accent3" w:themeTint="BF"/>
          <w:sz w:val="32"/>
          <w:szCs w:val="32"/>
        </w:rPr>
        <w:t>Refreshments</w:t>
      </w:r>
    </w:p>
    <w:p w:rsidR="00275260" w:rsidRDefault="0008097B" w:rsidP="00666739">
      <w:pPr>
        <w:pStyle w:val="Heading1"/>
      </w:pPr>
      <w:r w:rsidRPr="00876298">
        <w:rPr>
          <w:b w:val="0"/>
          <w:bCs w:val="0"/>
          <w:noProof/>
        </w:rPr>
        <w:drawing>
          <wp:anchor distT="0" distB="0" distL="114300" distR="114300" simplePos="0" relativeHeight="251662336" behindDoc="1" locked="0" layoutInCell="1" allowOverlap="1" wp14:anchorId="782E01A4" wp14:editId="1801EFCF">
            <wp:simplePos x="0" y="0"/>
            <wp:positionH relativeFrom="margin">
              <wp:posOffset>3787140</wp:posOffset>
            </wp:positionH>
            <wp:positionV relativeFrom="paragraph">
              <wp:posOffset>419735</wp:posOffset>
            </wp:positionV>
            <wp:extent cx="908050" cy="1132840"/>
            <wp:effectExtent l="0" t="0" r="6350" b="0"/>
            <wp:wrapTight wrapText="bothSides">
              <wp:wrapPolygon edited="0">
                <wp:start x="0" y="0"/>
                <wp:lineTo x="0" y="21067"/>
                <wp:lineTo x="21298" y="21067"/>
                <wp:lineTo x="21298" y="0"/>
                <wp:lineTo x="0" y="0"/>
              </wp:wrapPolygon>
            </wp:wrapTight>
            <wp:docPr id="14" name="Picture 14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739">
        <w:rPr>
          <w:noProof/>
        </w:rPr>
        <w:drawing>
          <wp:anchor distT="0" distB="0" distL="114300" distR="114300" simplePos="0" relativeHeight="251660288" behindDoc="1" locked="0" layoutInCell="1" allowOverlap="1" wp14:anchorId="511C1D36" wp14:editId="3E998B04">
            <wp:simplePos x="0" y="0"/>
            <wp:positionH relativeFrom="column">
              <wp:posOffset>832485</wp:posOffset>
            </wp:positionH>
            <wp:positionV relativeFrom="paragraph">
              <wp:posOffset>941705</wp:posOffset>
            </wp:positionV>
            <wp:extent cx="1719580" cy="557530"/>
            <wp:effectExtent l="0" t="0" r="0" b="0"/>
            <wp:wrapTight wrapText="bothSides">
              <wp:wrapPolygon edited="0">
                <wp:start x="0" y="0"/>
                <wp:lineTo x="0" y="20665"/>
                <wp:lineTo x="21297" y="20665"/>
                <wp:lineTo x="21297" y="0"/>
                <wp:lineTo x="0" y="0"/>
              </wp:wrapPolygon>
            </wp:wrapTight>
            <wp:docPr id="8" name="Picture 8" descr="C:\Users\User\Desktop\veb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boooo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260" w:rsidSect="00015440">
      <w:headerReference w:type="default" r:id="rId14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CDA" w:rsidRDefault="009F0CDA" w:rsidP="001E7D29">
      <w:pPr>
        <w:spacing w:after="0" w:line="240" w:lineRule="auto"/>
      </w:pPr>
      <w:r>
        <w:separator/>
      </w:r>
    </w:p>
  </w:endnote>
  <w:endnote w:type="continuationSeparator" w:id="0">
    <w:p w:rsidR="009F0CDA" w:rsidRDefault="009F0CD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CDA" w:rsidRDefault="009F0CDA" w:rsidP="001E7D29">
      <w:pPr>
        <w:spacing w:after="0" w:line="240" w:lineRule="auto"/>
      </w:pPr>
      <w:r>
        <w:separator/>
      </w:r>
    </w:p>
  </w:footnote>
  <w:footnote w:type="continuationSeparator" w:id="0">
    <w:p w:rsidR="009F0CDA" w:rsidRDefault="009F0CD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9D21C39" wp14:editId="6C919FAE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DF702A8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V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6MQbhf/KvhRrvhSh9EGlok98r0LxqvV2VnPYDEBRgLmnlIoUW2g0zbiSNzbiNibNhw4uZp7oPkW3&#10;xlYxAE2ASR0fc1QpSJEHqIdCmbL4hVOkqHybQum9XAJS6iNJ2ZlxFdsMR5m7XklBeWOGlkLGVvKG&#10;5t6Sgo4ww32v8jc4U5iN4zOlpKD4UScjcMOlzq88Z6WZw5KCslNUppTwadqaBiVqXOk5UPC3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d9BM1mbRQH8CytekAAmUOM&#10;a7rQq3ElBdAu7mr6G3C1TlOP57mOHYHSg+4EpVVCoFBoaWhMJKaw9KA7igJFvoWarayCo6UHvc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7uvJFg1mGhcJV5gcPYSgagh4lLaJd4FG3gtPM8XhvVqnTe&#10;I1E8X6iF4I1KqrQMlCS4SiQWissNhbxmXMkAdAvi4QGxNu6Jetx7DUeVCpR23zwWb2wl2+CKukTH&#10;k3QUJ0VFEQt25SObvdwa0An4mP4qPIIQm/lMpYuo1Lo8tSfd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PtOD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kTWo9zeAhEV5R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t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V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c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A0olsTwh8DRQJJocywNKRTQwkagcy8PkWB5QKqKBiUTlWB4mx/JQjiUEVi8ox/IwOZYHlEpu&#10;A5NjeSjHEgKvCopEk2N5KMcSAk8DRaLJsTyUYwmBp4Ei0eRYHsqxhMDSQDmWh8mxPJRjCYGngSLR&#10;5FgeyrGEwNNAkWhyLA/lWELgaaBINDmWh3IsIfA0UCSaHMtDOZYQOBo8lWMJgZeBcCxPk2N5KscS&#10;Ak8DmZ2fJsfyVI4lBJ4GMjs/TY7lqRxLCDwNZJ34NDmWp3IsIfA0kHXi0+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T0qKF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Z3hYXA00CRaHIsG5RK4ZlC4GmgSDQ5lg1KRTQwkagcy2ZyLJtyLCGw2kA5&#10;ls3kWDYoldoGJseyKccSAq8KEk/cTI5lU44lBJ4GikSTY9mUYwmBp4Ei0eRYNuVYQmBpoBzLZnIs&#10;m3IsIfA0UCSaHMumHEsIPA0UiSbHsinHEgJPA0WiybFsyrGEwNNAkWhyLJtyLCGwNFCOZTM5lk05&#10;lhB4GigSTY5lU44lBJ4GikSTY9mUYwmBp4Ei0eRYNuVYQuBpoEg0OZZN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Y+3eDCeFI4Ty9XwTW+lb/wM79hXK++9q&#10;hgPMPHyehQvmUJYx3LqDEHjcdnWqOHu0AU+D5Ph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T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L&#10;PMXeVh/XcyD2B+9/EXENcqNttue4QpDprU8/a0d8J9GLEfnhip8ABGukVn8U3W3jqTZvkRprtzZz&#10;4l9y4qqsu7l9mpzaIHhtptHH+Gf7lE5qLkPJNq9l1V/N7rBdIK622fsrwFORSpQyAnXtcTjeBalB&#10;AWb8FcUOi1DLSvvQyiTVwj6QlumpF/K9/Puljj9uU06P9Jqlbn0kALXYMtOUYPVWawZ28wRjnDw6&#10;vL5as6+wxnEcFm6vAmIp1ZmEz1gjiswqMlMEjr7yTBkJC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8f85O9d0yW1c2U7JZbft6jOb&#10;O/9J3BUEAiQoZm6qP//YlRYlvkA8AyD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oZo8&#10;OnGMjOAY51TEzXRJnMk03Cu5RbJ90bp1pUC+m62TZKANLos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I3wAESXWVUsTPh6FK13Ip4df0RO0mOLX0GQBAtWHd3YufPOqreMa5MOLrOiZ1ab8OaBiGMihuK&#10;siCEoUppcvMmudWC/lNNURG4QJkGStEwpQuvSDa66kh50UKnfSGgAQE3TtWUU1F7SC+q83G9cR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C9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j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BcIx/IwOZaHciwh8DQQP/FhciwP5VhC4GkgfuLD5FgeyrGEwNNA&#10;/MSHybE8lGMJgaeBrFg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oFQKyxMCTwNFosmxPKBURAMTicqxPEyO&#10;5QGlIhqYSFSO5WFyLA/lWEJg9YJyLA+TY3lAqdQ2MDmWh3IsIfCqoEg0OZaHciwh8DRQJJocy0M5&#10;lhB4GigSTY7loRxLCCwNlGN5mBzLQzmWEHgaKBJNjuWhHEsIPA0UiSbH8lCOJQSeBopEk2N5KMcS&#10;Ak8DRaLJsTyUYwmBo8FTOZYQeC8QjuVpcixP5VhC4Gkgs/PT5FieyrGEwNNAZuenybE8lWMJgaeB&#10;+IlPk2N5KscSAk8D8ROf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F3hYXA00CRaHIsB5RK4ZlC4GmgSDQ5lgNKRTQwkagcy2FyLIdyLCGw2kA5&#10;lsPkWA4oldoGJsdyKMcSAq8KEk88TI7lUI4lBJ4GikSTYzmUYwmBp4Ei0eRYDuVYQmBpoBzLYXIs&#10;h3IsIfA0UCSaHMuhHEsIPA0UiSbHcijHEgJPA0WiybEcyrGEwNNAkWhyLIdyLCGwNFCO5TA5lkM5&#10;lhB4GigSTY7lUI4lBJ4GikSTYzmUYwmBp4Ei0eRYDuVYQuBpoEg0OZZD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D3E5508" wp14:editId="0B50FDDC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9F0CDA" w:rsidP="00334AD5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221996A7AAEA4E34B0A21F1FFE4DB4DE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334AD5">
            <w:t xml:space="preserve">Tbilisi, </w:t>
          </w:r>
          <w:proofErr w:type="spellStart"/>
          <w:r w:rsidR="00334AD5">
            <w:t>E.Bejanishvili</w:t>
          </w:r>
          <w:proofErr w:type="spellEnd"/>
          <w:r w:rsidR="00334AD5">
            <w:t xml:space="preserve"> lane II, #8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D278E67" wp14:editId="318EE913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9F0CDA" w:rsidP="00334AD5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65469691ACFF4D7CB88D5BC61CB8C27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334AD5">
            <w:t>October 15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29047B5" wp14:editId="041BC160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9F0CDA" w:rsidP="00334AD5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4A8FDD727CB74306848F9E846C03A204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334AD5">
            <w:t>12:00</w:t>
          </w:r>
        </w:p>
      </w:tc>
    </w:tr>
  </w:tbl>
  <w:p w:rsidR="002E4F42" w:rsidRPr="00812880" w:rsidRDefault="0008097B" w:rsidP="00812880">
    <w:pPr>
      <w:pStyle w:val="Header"/>
    </w:pPr>
    <w:r w:rsidRPr="00876298">
      <w:rPr>
        <w:rFonts w:cs="Arial"/>
        <w:b/>
        <w:bCs/>
        <w:noProof/>
        <w:kern w:val="32"/>
        <w:sz w:val="32"/>
        <w:szCs w:val="32"/>
      </w:rPr>
      <w:drawing>
        <wp:anchor distT="0" distB="0" distL="114300" distR="114300" simplePos="0" relativeHeight="251663360" behindDoc="1" locked="0" layoutInCell="1" allowOverlap="1" wp14:anchorId="1D9358C0" wp14:editId="38C07473">
          <wp:simplePos x="0" y="0"/>
          <wp:positionH relativeFrom="margin">
            <wp:posOffset>5463540</wp:posOffset>
          </wp:positionH>
          <wp:positionV relativeFrom="paragraph">
            <wp:posOffset>14605</wp:posOffset>
          </wp:positionV>
          <wp:extent cx="868680" cy="836295"/>
          <wp:effectExtent l="0" t="0" r="7620" b="1905"/>
          <wp:wrapTight wrapText="bothSides">
            <wp:wrapPolygon edited="0">
              <wp:start x="0" y="0"/>
              <wp:lineTo x="0" y="21157"/>
              <wp:lineTo x="21316" y="21157"/>
              <wp:lineTo x="21316" y="0"/>
              <wp:lineTo x="0" y="0"/>
            </wp:wrapPolygon>
          </wp:wrapTight>
          <wp:docPr id="16" name="Picture 16" descr="C:\Users\User\Desktop\compa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compass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4561AC"/>
    <w:multiLevelType w:val="hybridMultilevel"/>
    <w:tmpl w:val="A7A0244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9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D5"/>
    <w:rsid w:val="0000418E"/>
    <w:rsid w:val="00015440"/>
    <w:rsid w:val="00016839"/>
    <w:rsid w:val="000342A2"/>
    <w:rsid w:val="00042360"/>
    <w:rsid w:val="00042FB3"/>
    <w:rsid w:val="00055973"/>
    <w:rsid w:val="00057671"/>
    <w:rsid w:val="00066754"/>
    <w:rsid w:val="0008097B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347"/>
    <w:rsid w:val="002C3D7E"/>
    <w:rsid w:val="002E4F42"/>
    <w:rsid w:val="00311650"/>
    <w:rsid w:val="0032131A"/>
    <w:rsid w:val="003310BF"/>
    <w:rsid w:val="00333DF8"/>
    <w:rsid w:val="00334AD5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48A0"/>
    <w:rsid w:val="00616B41"/>
    <w:rsid w:val="00620AE8"/>
    <w:rsid w:val="0064628C"/>
    <w:rsid w:val="0065214E"/>
    <w:rsid w:val="00655EE2"/>
    <w:rsid w:val="00666739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54C4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1E98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0CDA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4F94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f344241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1996A7AAEA4E34B0A21F1FFE4D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1FA5-4764-4339-9A77-8E9729EB30E9}"/>
      </w:docPartPr>
      <w:docPartBody>
        <w:p w:rsidR="00D57003" w:rsidRDefault="00FC6B67">
          <w:pPr>
            <w:pStyle w:val="221996A7AAEA4E34B0A21F1FFE4DB4DE"/>
          </w:pPr>
          <w:r w:rsidRPr="007B2549">
            <w:t>Facilitator Name</w:t>
          </w:r>
        </w:p>
      </w:docPartBody>
    </w:docPart>
    <w:docPart>
      <w:docPartPr>
        <w:name w:val="65469691ACFF4D7CB88D5BC61CB8C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EBF39-1DAB-4486-8980-3FD987964D78}"/>
      </w:docPartPr>
      <w:docPartBody>
        <w:p w:rsidR="00D57003" w:rsidRDefault="00FC6B67">
          <w:pPr>
            <w:pStyle w:val="65469691ACFF4D7CB88D5BC61CB8C273"/>
          </w:pPr>
          <w:r w:rsidRPr="007D4434">
            <w:t>called to order the regular meeting of the</w:t>
          </w:r>
        </w:p>
      </w:docPartBody>
    </w:docPart>
    <w:docPart>
      <w:docPartPr>
        <w:name w:val="4A8FDD727CB74306848F9E846C03A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21376-4054-40B4-AA8C-0A2A81FA0D6F}"/>
      </w:docPartPr>
      <w:docPartBody>
        <w:p w:rsidR="00D57003" w:rsidRDefault="00FC6B67">
          <w:pPr>
            <w:pStyle w:val="4A8FDD727CB74306848F9E846C03A204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67"/>
    <w:rsid w:val="000B5F85"/>
    <w:rsid w:val="00B2548B"/>
    <w:rsid w:val="00D57003"/>
    <w:rsid w:val="00FC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94588FA44F48519987E2E9B218D047">
    <w:name w:val="BA94588FA44F48519987E2E9B218D047"/>
  </w:style>
  <w:style w:type="paragraph" w:customStyle="1" w:styleId="82D9270B792144058FD2AC5D3DB59398">
    <w:name w:val="82D9270B792144058FD2AC5D3DB59398"/>
  </w:style>
  <w:style w:type="paragraph" w:customStyle="1" w:styleId="E39CBC12E1C24239A7F77A47A476B8C0">
    <w:name w:val="E39CBC12E1C24239A7F77A47A476B8C0"/>
  </w:style>
  <w:style w:type="paragraph" w:customStyle="1" w:styleId="1DFE0B7AE3E042AD946CBD842890F93F">
    <w:name w:val="1DFE0B7AE3E042AD946CBD842890F93F"/>
  </w:style>
  <w:style w:type="paragraph" w:customStyle="1" w:styleId="221996A7AAEA4E34B0A21F1FFE4DB4DE">
    <w:name w:val="221996A7AAEA4E34B0A21F1FFE4DB4DE"/>
  </w:style>
  <w:style w:type="paragraph" w:customStyle="1" w:styleId="65469691ACFF4D7CB88D5BC61CB8C273">
    <w:name w:val="65469691ACFF4D7CB88D5BC61CB8C273"/>
  </w:style>
  <w:style w:type="paragraph" w:customStyle="1" w:styleId="4A8FDD727CB74306848F9E846C03A204">
    <w:name w:val="4A8FDD727CB74306848F9E846C03A204"/>
  </w:style>
  <w:style w:type="paragraph" w:customStyle="1" w:styleId="7FDD20AF1F114E6BB5E0A2232A6EDDE0">
    <w:name w:val="7FDD20AF1F114E6BB5E0A2232A6EDDE0"/>
  </w:style>
  <w:style w:type="paragraph" w:customStyle="1" w:styleId="4E6944C539834618948E2E227D621C9A">
    <w:name w:val="4E6944C539834618948E2E227D621C9A"/>
  </w:style>
  <w:style w:type="paragraph" w:customStyle="1" w:styleId="7A94D59541C24AC7A56BA1F33645C7CD">
    <w:name w:val="7A94D59541C24AC7A56BA1F33645C7CD"/>
  </w:style>
  <w:style w:type="paragraph" w:customStyle="1" w:styleId="F96F7AA28F0149EAA24906823A407E9B">
    <w:name w:val="F96F7AA28F0149EAA24906823A407E9B"/>
  </w:style>
  <w:style w:type="paragraph" w:customStyle="1" w:styleId="75FC090BB0C5411DA8F1DC56FB6B23D0">
    <w:name w:val="75FC090BB0C5411DA8F1DC56FB6B23D0"/>
  </w:style>
  <w:style w:type="paragraph" w:customStyle="1" w:styleId="F123620F491B433395B7A8362A780632">
    <w:name w:val="F123620F491B433395B7A8362A780632"/>
  </w:style>
  <w:style w:type="paragraph" w:customStyle="1" w:styleId="F878CCDEAEFC445F883E686523A7BEA0">
    <w:name w:val="F878CCDEAEFC445F883E686523A7BEA0"/>
  </w:style>
  <w:style w:type="paragraph" w:customStyle="1" w:styleId="A96C22E085EC4B558B8695FF6C0AC7CE">
    <w:name w:val="A96C22E085EC4B558B8695FF6C0AC7CE"/>
  </w:style>
  <w:style w:type="paragraph" w:customStyle="1" w:styleId="09F753178EDD46A18CC09ED2C9F9521D">
    <w:name w:val="09F753178EDD46A18CC09ED2C9F9521D"/>
  </w:style>
  <w:style w:type="paragraph" w:customStyle="1" w:styleId="AF48B67EEB8B47CCAFC258E4182879DB">
    <w:name w:val="AF48B67EEB8B47CCAFC258E4182879DB"/>
  </w:style>
  <w:style w:type="paragraph" w:customStyle="1" w:styleId="F3DCB95388BA44A48A7B2E135273EA1E">
    <w:name w:val="F3DCB95388BA44A48A7B2E135273EA1E"/>
  </w:style>
  <w:style w:type="paragraph" w:customStyle="1" w:styleId="9E00B9C495C04FFF9356F0768D2F156F">
    <w:name w:val="9E00B9C495C04FFF9356F0768D2F156F"/>
  </w:style>
  <w:style w:type="paragraph" w:customStyle="1" w:styleId="1FBB9EC473E042A4B36DEC5E8548CD62">
    <w:name w:val="1FBB9EC473E042A4B36DEC5E8548CD62"/>
  </w:style>
  <w:style w:type="paragraph" w:customStyle="1" w:styleId="F3CC45559C3547318BD9EEC4E73A6C58">
    <w:name w:val="F3CC45559C3547318BD9EEC4E73A6C58"/>
  </w:style>
  <w:style w:type="paragraph" w:customStyle="1" w:styleId="D2A66C4E71BF4FB0AF6733ACED49F382">
    <w:name w:val="D2A66C4E71BF4FB0AF6733ACED49F382"/>
  </w:style>
  <w:style w:type="paragraph" w:customStyle="1" w:styleId="4E42CD052C4E4D159DE95D11F562EF0F">
    <w:name w:val="4E42CD052C4E4D159DE95D11F562EF0F"/>
  </w:style>
  <w:style w:type="paragraph" w:customStyle="1" w:styleId="05E4C06B656846A680F6BD5378834F29">
    <w:name w:val="05E4C06B656846A680F6BD5378834F29"/>
  </w:style>
  <w:style w:type="paragraph" w:customStyle="1" w:styleId="4E15711332E0417C842CADDF53DE3B89">
    <w:name w:val="4E15711332E0417C842CADDF53DE3B89"/>
  </w:style>
  <w:style w:type="paragraph" w:customStyle="1" w:styleId="DC15AC3F1A234631B49B6756CEBA8754">
    <w:name w:val="DC15AC3F1A234631B49B6756CEBA8754"/>
  </w:style>
  <w:style w:type="paragraph" w:customStyle="1" w:styleId="2E78E8312D81419EABCCF707CAB01247">
    <w:name w:val="2E78E8312D81419EABCCF707CAB01247"/>
  </w:style>
  <w:style w:type="paragraph" w:customStyle="1" w:styleId="5A3447A4DD4144FA8306F95F34D9859D">
    <w:name w:val="5A3447A4DD4144FA8306F95F34D9859D"/>
  </w:style>
  <w:style w:type="paragraph" w:customStyle="1" w:styleId="652F751AF93948279D87F0439F03607E">
    <w:name w:val="652F751AF93948279D87F0439F03607E"/>
  </w:style>
  <w:style w:type="paragraph" w:customStyle="1" w:styleId="2843640D147F4E7D9ABFB7F87B7C030F">
    <w:name w:val="2843640D147F4E7D9ABFB7F87B7C030F"/>
  </w:style>
  <w:style w:type="paragraph" w:customStyle="1" w:styleId="B98B65B844C5426C970AAD5171039164">
    <w:name w:val="B98B65B844C5426C970AAD5171039164"/>
  </w:style>
  <w:style w:type="paragraph" w:customStyle="1" w:styleId="21BB5C81DAA844139CE9FF91DD1A3B65">
    <w:name w:val="21BB5C81DAA844139CE9FF91DD1A3B65"/>
  </w:style>
  <w:style w:type="paragraph" w:customStyle="1" w:styleId="B1D051B9BCFA4259865E7F68A0A66D2B">
    <w:name w:val="B1D051B9BCFA4259865E7F68A0A66D2B"/>
  </w:style>
  <w:style w:type="paragraph" w:customStyle="1" w:styleId="CE8CF81042BC4AC88C2AF5823450F193">
    <w:name w:val="CE8CF81042BC4AC88C2AF5823450F193"/>
  </w:style>
  <w:style w:type="paragraph" w:customStyle="1" w:styleId="6B11698A6E8E41CFA7BCA357ED681303">
    <w:name w:val="6B11698A6E8E41CFA7BCA357ED681303"/>
  </w:style>
  <w:style w:type="paragraph" w:customStyle="1" w:styleId="091096342197418688A6AB37D89B015B">
    <w:name w:val="091096342197418688A6AB37D89B01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3E54CF-5D9C-4BEB-921A-7C8FA012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tf34424150</Template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2019-10-10T11:44:00Z</dcterms:created>
  <dcterms:modified xsi:type="dcterms:W3CDTF">2019-10-11T06:49:00Z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